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6DE74D" w14:textId="0805DBDF" w:rsidR="00B1539D" w:rsidRDefault="00FC6415" w:rsidP="00A050F9">
      <w:pPr>
        <w:sectPr w:rsidR="00B1539D">
          <w:headerReference w:type="default" r:id="rId8"/>
          <w:foot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titlePg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49888" behindDoc="0" locked="0" layoutInCell="1" allowOverlap="1" wp14:anchorId="793A6564" wp14:editId="771D9358">
            <wp:simplePos x="0" y="0"/>
            <wp:positionH relativeFrom="page">
              <wp:posOffset>1068705</wp:posOffset>
            </wp:positionH>
            <wp:positionV relativeFrom="page">
              <wp:posOffset>6383655</wp:posOffset>
            </wp:positionV>
            <wp:extent cx="1936115" cy="1706880"/>
            <wp:effectExtent l="0" t="0" r="0" b="0"/>
            <wp:wrapThrough wrapText="bothSides">
              <wp:wrapPolygon edited="0">
                <wp:start x="0" y="0"/>
                <wp:lineTo x="0" y="21214"/>
                <wp:lineTo x="21253" y="21214"/>
                <wp:lineTo x="21253" y="0"/>
                <wp:lineTo x="0" y="0"/>
              </wp:wrapPolygon>
            </wp:wrapThrough>
            <wp:docPr id="740" name="Picture 740" descr="Macintosh HD:Users:jufinerghty:Desktop:VCLogoPure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ufinerghty:Desktop:VCLogoPureColor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A98">
        <w:rPr>
          <w:noProof/>
        </w:rPr>
        <w:drawing>
          <wp:anchor distT="0" distB="0" distL="114300" distR="114300" simplePos="0" relativeHeight="251734528" behindDoc="0" locked="0" layoutInCell="1" allowOverlap="1" wp14:anchorId="5224A33F" wp14:editId="1A4FA0C9">
            <wp:simplePos x="0" y="0"/>
            <wp:positionH relativeFrom="page">
              <wp:posOffset>1331595</wp:posOffset>
            </wp:positionH>
            <wp:positionV relativeFrom="page">
              <wp:posOffset>1676400</wp:posOffset>
            </wp:positionV>
            <wp:extent cx="2045970" cy="1637665"/>
            <wp:effectExtent l="25400" t="25400" r="36830" b="13335"/>
            <wp:wrapThrough wrapText="bothSides">
              <wp:wrapPolygon edited="0">
                <wp:start x="-268" y="-335"/>
                <wp:lineTo x="-268" y="21441"/>
                <wp:lineTo x="21721" y="21441"/>
                <wp:lineTo x="21721" y="-335"/>
                <wp:lineTo x="-268" y="-335"/>
              </wp:wrapPolygon>
            </wp:wrapThrough>
            <wp:docPr id="904" name="Picture 904" descr="Macintosh HD:Users:jufinerghty:Desktop:LaxProspectDayFlyerSpring1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ufinerghty:Desktop:LaxProspectDayFlyerSpring17.ti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6376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6666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BB1">
        <w:rPr>
          <w:noProof/>
        </w:rPr>
        <mc:AlternateContent>
          <mc:Choice Requires="wpg">
            <w:drawing>
              <wp:anchor distT="0" distB="0" distL="114300" distR="114300" simplePos="0" relativeHeight="251625983" behindDoc="0" locked="0" layoutInCell="1" allowOverlap="1" wp14:anchorId="63D0AEFC" wp14:editId="2431C279">
                <wp:simplePos x="0" y="0"/>
                <wp:positionH relativeFrom="page">
                  <wp:posOffset>459105</wp:posOffset>
                </wp:positionH>
                <wp:positionV relativeFrom="page">
                  <wp:posOffset>2762885</wp:posOffset>
                </wp:positionV>
                <wp:extent cx="3973195" cy="6112510"/>
                <wp:effectExtent l="0" t="0" r="0" b="8890"/>
                <wp:wrapThrough wrapText="bothSides">
                  <wp:wrapPolygon edited="0">
                    <wp:start x="138" y="0"/>
                    <wp:lineTo x="138" y="21542"/>
                    <wp:lineTo x="21265" y="21542"/>
                    <wp:lineTo x="21265" y="0"/>
                    <wp:lineTo x="138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6112510"/>
                          <a:chOff x="0" y="0"/>
                          <a:chExt cx="3973195" cy="611251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915" name="Text Box 15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73195" cy="611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B3CF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B3C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0"/>
                            <a:ext cx="64198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781E5228" w14:textId="77777777" w:rsidR="00631EA3" w:rsidRDefault="00631EA3" w:rsidP="004351AB">
                              <w:pPr>
                                <w:pStyle w:val="BodyText"/>
                                <w:spacing w:after="0" w:line="240" w:lineRule="auto"/>
                                <w:jc w:val="both"/>
                                <w:rPr>
                                  <w:b/>
                                  <w:sz w:val="28"/>
                                  <w:szCs w:val="32"/>
                                </w:rPr>
                              </w:pPr>
                            </w:p>
                            <w:p w14:paraId="3E42B4A7" w14:textId="77777777" w:rsidR="00631EA3" w:rsidRDefault="00631EA3" w:rsidP="004351AB">
                              <w:pPr>
                                <w:pStyle w:val="BodyText"/>
                                <w:spacing w:after="0" w:line="240" w:lineRule="auto"/>
                                <w:jc w:val="both"/>
                                <w:rPr>
                                  <w:b/>
                                  <w:sz w:val="28"/>
                                  <w:szCs w:val="32"/>
                                </w:rPr>
                              </w:pPr>
                            </w:p>
                            <w:p w14:paraId="201948B5" w14:textId="77777777" w:rsidR="00631EA3" w:rsidRDefault="00631EA3" w:rsidP="004351AB">
                              <w:pPr>
                                <w:pStyle w:val="BodyText"/>
                                <w:spacing w:after="0" w:line="240" w:lineRule="auto"/>
                                <w:jc w:val="both"/>
                                <w:rPr>
                                  <w:b/>
                                  <w:sz w:val="28"/>
                                  <w:szCs w:val="32"/>
                                </w:rPr>
                              </w:pPr>
                            </w:p>
                            <w:p w14:paraId="73F01150" w14:textId="2ECFCC01" w:rsidR="00631EA3" w:rsidRDefault="00631EA3" w:rsidP="004351AB">
                              <w:pPr>
                                <w:pStyle w:val="BodyText"/>
                                <w:spacing w:after="0" w:line="240" w:lineRule="auto"/>
                                <w:jc w:val="both"/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</w:pPr>
                              <w:r w:rsidRPr="00CE364F">
                                <w:rPr>
                                  <w:b/>
                                  <w:sz w:val="28"/>
                                  <w:szCs w:val="32"/>
                                </w:rPr>
                                <w:t>ABOUT:</w:t>
                              </w:r>
                              <w:r w:rsidRPr="00CE364F">
                                <w:rPr>
                                  <w:b/>
                                  <w:sz w:val="28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The Vassar Girls Lacrosse</w:t>
                              </w:r>
                              <w:r w:rsidRPr="00CE364F">
                                <w:rPr>
                                  <w:sz w:val="26"/>
                                  <w:szCs w:val="26"/>
                                </w:rPr>
                                <w:t xml:space="preserve"> Camp is designed for</w:t>
                              </w:r>
                              <w:r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  <w:t xml:space="preserve"> current high school </w:t>
                              </w:r>
                              <w:r w:rsidRPr="00CE364F"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  <w:t>players w</w:t>
                              </w:r>
                              <w:r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  <w:t xml:space="preserve">ho are passionate about the sport and </w:t>
                              </w:r>
                              <w:r w:rsidRPr="00CE364F"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  <w:t xml:space="preserve">have aspirations to </w:t>
                              </w:r>
                              <w:r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  <w:t>improve their game and compete in college.  Participants will receive high-level instruction from college coaches, as well as speed and agility sessions conducted by the Vassar Strength and Conditioning Coach.  Goalkeepers will also receive specialized coaching.</w:t>
                              </w:r>
                            </w:p>
                            <w:p w14:paraId="2BE2AD45" w14:textId="77777777" w:rsidR="00631EA3" w:rsidRDefault="00631EA3" w:rsidP="004351AB">
                              <w:pPr>
                                <w:pStyle w:val="BodyText"/>
                                <w:spacing w:after="0" w:line="240" w:lineRule="auto"/>
                                <w:jc w:val="both"/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</w:pPr>
                            </w:p>
                            <w:p w14:paraId="15445119" w14:textId="3882130E" w:rsidR="00631EA3" w:rsidRDefault="00631EA3" w:rsidP="004351AB">
                              <w:pPr>
                                <w:pStyle w:val="BodyText"/>
                                <w:spacing w:after="0" w:line="240" w:lineRule="auto"/>
                                <w:jc w:val="both"/>
                                <w:rPr>
                                  <w:rFonts w:cs="Verdana"/>
                                  <w:b/>
                                  <w:color w:val="34343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Verdana"/>
                                  <w:b/>
                                  <w:color w:val="343434"/>
                                  <w:sz w:val="26"/>
                                  <w:szCs w:val="26"/>
                                </w:rPr>
                                <w:t xml:space="preserve">COACHING </w:t>
                              </w:r>
                              <w:r w:rsidRPr="00E65ACA">
                                <w:rPr>
                                  <w:rFonts w:cs="Verdana"/>
                                  <w:b/>
                                  <w:color w:val="343434"/>
                                  <w:sz w:val="26"/>
                                  <w:szCs w:val="26"/>
                                </w:rPr>
                                <w:t>STAFF:</w:t>
                              </w:r>
                              <w:r>
                                <w:rPr>
                                  <w:rFonts w:cs="Verdana"/>
                                  <w:b/>
                                  <w:color w:val="343434"/>
                                  <w:sz w:val="26"/>
                                  <w:szCs w:val="26"/>
                                </w:rPr>
                                <w:t xml:space="preserve">     </w:t>
                              </w:r>
                            </w:p>
                            <w:p w14:paraId="4EE753A7" w14:textId="4D63280E" w:rsidR="00631EA3" w:rsidRDefault="00631EA3" w:rsidP="004351AB">
                              <w:pPr>
                                <w:pStyle w:val="BodyText"/>
                                <w:spacing w:after="0" w:line="240" w:lineRule="auto"/>
                                <w:jc w:val="both"/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  <w:t xml:space="preserve">Vassar College Head Coach – Judy </w:t>
                              </w:r>
                              <w:proofErr w:type="spellStart"/>
                              <w:r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  <w:t>Finerghty</w:t>
                              </w:r>
                              <w:proofErr w:type="spellEnd"/>
                            </w:p>
                            <w:p w14:paraId="3B1084C4" w14:textId="70EFEB09" w:rsidR="00631EA3" w:rsidRDefault="00631EA3" w:rsidP="004351AB">
                              <w:pPr>
                                <w:pStyle w:val="BodyText"/>
                                <w:spacing w:after="0" w:line="240" w:lineRule="auto"/>
                                <w:jc w:val="both"/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  <w:t xml:space="preserve">Vassar College Assistant Coach - Mark </w:t>
                              </w:r>
                              <w:proofErr w:type="spellStart"/>
                              <w:r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  <w:t>Feltch</w:t>
                              </w:r>
                              <w:proofErr w:type="spellEnd"/>
                            </w:p>
                            <w:p w14:paraId="2E38AA3B" w14:textId="2E201DA9" w:rsidR="00631EA3" w:rsidRPr="00E65ACA" w:rsidRDefault="00FC6415" w:rsidP="004351AB">
                              <w:pPr>
                                <w:pStyle w:val="BodyText"/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6"/>
                                </w:rPr>
                              </w:pPr>
                              <w:r>
                                <w:rPr>
                                  <w:rFonts w:cs="Verdana"/>
                                  <w:color w:val="343434"/>
                                  <w:sz w:val="26"/>
                                  <w:szCs w:val="26"/>
                                </w:rPr>
                                <w:t>OTHERS TBA</w:t>
                              </w:r>
                            </w:p>
                            <w:p w14:paraId="65ACD555" w14:textId="77777777" w:rsidR="00631EA3" w:rsidRPr="00CE364F" w:rsidRDefault="00631EA3" w:rsidP="004351AB">
                              <w:pPr>
                                <w:jc w:val="both"/>
                                <w:rPr>
                                  <w:rFonts w:cs="Verdana"/>
                                  <w:color w:val="343434"/>
                                  <w:spacing w:val="-10"/>
                                  <w:sz w:val="20"/>
                                </w:rPr>
                              </w:pPr>
                            </w:p>
                            <w:p w14:paraId="27AA2676" w14:textId="30E2A27C" w:rsidR="00631EA3" w:rsidRPr="00CE364F" w:rsidRDefault="00631EA3" w:rsidP="004B444F">
                              <w:pPr>
                                <w:pStyle w:val="BodyText"/>
                                <w:spacing w:after="0" w:line="240" w:lineRule="auto"/>
                                <w:jc w:val="center"/>
                                <w:rPr>
                                  <w:b/>
                                  <w:i/>
                                  <w:color w:val="701319"/>
                                  <w:spacing w:val="-10"/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210185"/>
                            <a:ext cx="641985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419735"/>
                            <a:ext cx="64198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629920"/>
                            <a:ext cx="379031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2364740"/>
                            <a:ext cx="379031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2555240"/>
                            <a:ext cx="379031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2750185"/>
                            <a:ext cx="379031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2940685"/>
                            <a:ext cx="379031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3131185"/>
                            <a:ext cx="379031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3321685"/>
                            <a:ext cx="3790315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3468370"/>
                            <a:ext cx="40386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36.15pt;margin-top:217.55pt;width:312.85pt;height:481.3pt;z-index:251625983;mso-position-horizontal-relative:page;mso-position-vertical-relative:page" coordsize="3973195,6112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511" o:spid="_x0000_s1027" type="#_x0000_t202" style="position:absolute;width:3973195;height:6112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lVDxxAAA&#10;ANwAAAAPAAAAZHJzL2Rvd25yZXYueG1sRI9Ra8IwFIXfB/6HcIW9DE07sNjOKCIUhuxlbj/g0tw1&#10;weamNFmt/nozEPZ4OOd8h7PZTa4TIw3BelaQLzMQxI3XllsF31/1Yg0iRGSNnWdScKUAu+3saYOV&#10;9hf+pPEUW5EgHCpUYGLsKylDY8hhWPqeOHk/fnAYkxxaqQe8JLjr5GuWFdKh5bRgsKeDoeZ8+nUK&#10;6ul2s8eiKLn8qF+arr6GzB6Uep5P+zcQkab4H36037WCMl/B35l0BOT2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5VQ8cQAAADcAAAADwAAAAAAAAAAAAAAAACXAgAAZHJzL2Rv&#10;d25yZXYueG1sUEsFBgAAAAAEAAQA9QAAAIgDAAAAAA==&#10;" mv:complextextbox="1" filled="f" fillcolor="#b3cfff" stroked="f" strokecolor="#b3cfff" strokeweight="1.5pt">
                  <v:fill color2="#3f80cd" focus="100%" type="gradient">
                    <o:fill v:ext="view" type="gradientUnscaled"/>
                  </v:fill>
                  <v:textbox inset=",0,,0"/>
                </v:shape>
                <v:shape id="Text Box 5" o:spid="_x0000_s1028" type="#_x0000_t202" style="position:absolute;left:91440;width:641985;height:211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inset="0,0,0,0">
                    <w:txbxContent>
                      <w:p w14:paraId="781E5228" w14:textId="77777777" w:rsidR="00631EA3" w:rsidRDefault="00631EA3" w:rsidP="004351AB">
                        <w:pPr>
                          <w:pStyle w:val="BodyText"/>
                          <w:spacing w:after="0" w:line="240" w:lineRule="auto"/>
                          <w:jc w:val="both"/>
                          <w:rPr>
                            <w:b/>
                            <w:sz w:val="28"/>
                            <w:szCs w:val="32"/>
                          </w:rPr>
                        </w:pPr>
                      </w:p>
                      <w:p w14:paraId="3E42B4A7" w14:textId="77777777" w:rsidR="00631EA3" w:rsidRDefault="00631EA3" w:rsidP="004351AB">
                        <w:pPr>
                          <w:pStyle w:val="BodyText"/>
                          <w:spacing w:after="0" w:line="240" w:lineRule="auto"/>
                          <w:jc w:val="both"/>
                          <w:rPr>
                            <w:b/>
                            <w:sz w:val="28"/>
                            <w:szCs w:val="32"/>
                          </w:rPr>
                        </w:pPr>
                      </w:p>
                      <w:p w14:paraId="201948B5" w14:textId="77777777" w:rsidR="00631EA3" w:rsidRDefault="00631EA3" w:rsidP="004351AB">
                        <w:pPr>
                          <w:pStyle w:val="BodyText"/>
                          <w:spacing w:after="0" w:line="240" w:lineRule="auto"/>
                          <w:jc w:val="both"/>
                          <w:rPr>
                            <w:b/>
                            <w:sz w:val="28"/>
                            <w:szCs w:val="32"/>
                          </w:rPr>
                        </w:pPr>
                      </w:p>
                      <w:p w14:paraId="73F01150" w14:textId="2ECFCC01" w:rsidR="00631EA3" w:rsidRDefault="00631EA3" w:rsidP="004351AB">
                        <w:pPr>
                          <w:pStyle w:val="BodyText"/>
                          <w:spacing w:after="0" w:line="240" w:lineRule="auto"/>
                          <w:jc w:val="both"/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</w:pPr>
                        <w:r w:rsidRPr="00CE364F">
                          <w:rPr>
                            <w:b/>
                            <w:sz w:val="28"/>
                            <w:szCs w:val="32"/>
                          </w:rPr>
                          <w:t>ABOUT:</w:t>
                        </w:r>
                        <w:r w:rsidRPr="00CE364F">
                          <w:rPr>
                            <w:b/>
                            <w:sz w:val="28"/>
                            <w:szCs w:val="32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>The Vassar Girls Lacrosse</w:t>
                        </w:r>
                        <w:r w:rsidRPr="00CE364F">
                          <w:rPr>
                            <w:sz w:val="26"/>
                            <w:szCs w:val="26"/>
                          </w:rPr>
                          <w:t xml:space="preserve"> Camp is designed for</w:t>
                        </w:r>
                        <w:r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  <w:t xml:space="preserve"> current high school </w:t>
                        </w:r>
                        <w:r w:rsidRPr="00CE364F"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  <w:t>players w</w:t>
                        </w:r>
                        <w:r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  <w:t xml:space="preserve">ho are passionate about the sport and </w:t>
                        </w:r>
                        <w:r w:rsidRPr="00CE364F"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  <w:t xml:space="preserve">have aspirations to </w:t>
                        </w:r>
                        <w:r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  <w:t>improve their game and compete in college.  Participants will receive high-level instruction from college coaches, as well as speed and agility sessions conducted by the Vassar Strength and Conditioning Coach.  Goalkeepers will also receive specialized coaching.</w:t>
                        </w:r>
                      </w:p>
                      <w:p w14:paraId="2BE2AD45" w14:textId="77777777" w:rsidR="00631EA3" w:rsidRDefault="00631EA3" w:rsidP="004351AB">
                        <w:pPr>
                          <w:pStyle w:val="BodyText"/>
                          <w:spacing w:after="0" w:line="240" w:lineRule="auto"/>
                          <w:jc w:val="both"/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</w:pPr>
                      </w:p>
                      <w:p w14:paraId="15445119" w14:textId="3882130E" w:rsidR="00631EA3" w:rsidRDefault="00631EA3" w:rsidP="004351AB">
                        <w:pPr>
                          <w:pStyle w:val="BodyText"/>
                          <w:spacing w:after="0" w:line="240" w:lineRule="auto"/>
                          <w:jc w:val="both"/>
                          <w:rPr>
                            <w:rFonts w:cs="Verdana"/>
                            <w:b/>
                            <w:color w:val="343434"/>
                            <w:sz w:val="26"/>
                            <w:szCs w:val="26"/>
                          </w:rPr>
                        </w:pPr>
                        <w:r>
                          <w:rPr>
                            <w:rFonts w:cs="Verdana"/>
                            <w:b/>
                            <w:color w:val="343434"/>
                            <w:sz w:val="26"/>
                            <w:szCs w:val="26"/>
                          </w:rPr>
                          <w:t xml:space="preserve">COACHING </w:t>
                        </w:r>
                        <w:r w:rsidRPr="00E65ACA">
                          <w:rPr>
                            <w:rFonts w:cs="Verdana"/>
                            <w:b/>
                            <w:color w:val="343434"/>
                            <w:sz w:val="26"/>
                            <w:szCs w:val="26"/>
                          </w:rPr>
                          <w:t>STAFF:</w:t>
                        </w:r>
                        <w:r>
                          <w:rPr>
                            <w:rFonts w:cs="Verdana"/>
                            <w:b/>
                            <w:color w:val="343434"/>
                            <w:sz w:val="26"/>
                            <w:szCs w:val="26"/>
                          </w:rPr>
                          <w:t xml:space="preserve">     </w:t>
                        </w:r>
                      </w:p>
                      <w:p w14:paraId="4EE753A7" w14:textId="4D63280E" w:rsidR="00631EA3" w:rsidRDefault="00631EA3" w:rsidP="004351AB">
                        <w:pPr>
                          <w:pStyle w:val="BodyText"/>
                          <w:spacing w:after="0" w:line="240" w:lineRule="auto"/>
                          <w:jc w:val="both"/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</w:pPr>
                        <w:r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  <w:t xml:space="preserve">Vassar College Head Coach – Judy </w:t>
                        </w:r>
                        <w:proofErr w:type="spellStart"/>
                        <w:r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  <w:t>Finerghty</w:t>
                        </w:r>
                        <w:proofErr w:type="spellEnd"/>
                      </w:p>
                      <w:p w14:paraId="3B1084C4" w14:textId="70EFEB09" w:rsidR="00631EA3" w:rsidRDefault="00631EA3" w:rsidP="004351AB">
                        <w:pPr>
                          <w:pStyle w:val="BodyText"/>
                          <w:spacing w:after="0" w:line="240" w:lineRule="auto"/>
                          <w:jc w:val="both"/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</w:pPr>
                        <w:r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  <w:t xml:space="preserve">Vassar College Assistant Coach - Mark </w:t>
                        </w:r>
                        <w:proofErr w:type="spellStart"/>
                        <w:r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  <w:t>Feltch</w:t>
                        </w:r>
                        <w:proofErr w:type="spellEnd"/>
                      </w:p>
                      <w:p w14:paraId="2E38AA3B" w14:textId="2E201DA9" w:rsidR="00631EA3" w:rsidRPr="00E65ACA" w:rsidRDefault="00FC6415" w:rsidP="004351AB">
                        <w:pPr>
                          <w:pStyle w:val="BodyText"/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6"/>
                          </w:rPr>
                        </w:pPr>
                        <w:r>
                          <w:rPr>
                            <w:rFonts w:cs="Verdana"/>
                            <w:color w:val="343434"/>
                            <w:sz w:val="26"/>
                            <w:szCs w:val="26"/>
                          </w:rPr>
                          <w:t>OTHERS TBA</w:t>
                        </w:r>
                      </w:p>
                      <w:p w14:paraId="65ACD555" w14:textId="77777777" w:rsidR="00631EA3" w:rsidRPr="00CE364F" w:rsidRDefault="00631EA3" w:rsidP="004351AB">
                        <w:pPr>
                          <w:jc w:val="both"/>
                          <w:rPr>
                            <w:rFonts w:cs="Verdana"/>
                            <w:color w:val="343434"/>
                            <w:spacing w:val="-10"/>
                            <w:sz w:val="20"/>
                          </w:rPr>
                        </w:pPr>
                      </w:p>
                      <w:p w14:paraId="27AA2676" w14:textId="30E2A27C" w:rsidR="00631EA3" w:rsidRPr="00CE364F" w:rsidRDefault="00631EA3" w:rsidP="004B444F">
                        <w:pPr>
                          <w:pStyle w:val="BodyText"/>
                          <w:spacing w:after="0" w:line="240" w:lineRule="auto"/>
                          <w:jc w:val="center"/>
                          <w:rPr>
                            <w:b/>
                            <w:i/>
                            <w:color w:val="701319"/>
                            <w:spacing w:val="-10"/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91440;top:210185;width:641985;height:210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30" type="#_x0000_t202" style="position:absolute;left:91440;top:419735;width:641985;height:211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1" type="#_x0000_t202" style="position:absolute;left:91440;top:629920;width:3790315;height:1736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2" type="#_x0000_t202" style="position:absolute;left:91440;top:2364740;width:3790315;height:1917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3" type="#_x0000_t202" style="position:absolute;left:91440;top:2555240;width:3790315;height:1962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4" type="#_x0000_t202" style="position:absolute;left:91440;top:2750185;width:3790315;height:1917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5" type="#_x0000_t202" style="position:absolute;left:91440;top:2940685;width:3790315;height:1917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6" type="#_x0000_t202" style="position:absolute;left:91440;top:3131185;width:3790315;height:1917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7" type="#_x0000_t202" style="position:absolute;left:91440;top:3321685;width:3790315;height:1479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38" type="#_x0000_t202" style="position:absolute;left:91440;top:3468370;width:403860;height:2101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572B26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32817E7" wp14:editId="6CC78B18">
                <wp:simplePos x="0" y="0"/>
                <wp:positionH relativeFrom="page">
                  <wp:posOffset>4554220</wp:posOffset>
                </wp:positionH>
                <wp:positionV relativeFrom="page">
                  <wp:posOffset>1616710</wp:posOffset>
                </wp:positionV>
                <wp:extent cx="2700020" cy="4606290"/>
                <wp:effectExtent l="0" t="0" r="0" b="0"/>
                <wp:wrapThrough wrapText="bothSides">
                  <wp:wrapPolygon edited="0">
                    <wp:start x="0" y="0"/>
                    <wp:lineTo x="0" y="21439"/>
                    <wp:lineTo x="21336" y="21439"/>
                    <wp:lineTo x="21336" y="0"/>
                    <wp:lineTo x="0" y="0"/>
                  </wp:wrapPolygon>
                </wp:wrapThrough>
                <wp:docPr id="743" name="Text Box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4606290"/>
                        </a:xfrm>
                        <a:prstGeom prst="rect">
                          <a:avLst/>
                        </a:prstGeom>
                        <a:solidFill>
                          <a:srgbClr val="651417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212E2" w14:textId="2CE7FEE3" w:rsidR="00631EA3" w:rsidRPr="00572B26" w:rsidRDefault="00631EA3" w:rsidP="00572B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elvetica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cs="Helvetica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0"/>
                              </w:rPr>
                              <w:t>SCHEDULE</w:t>
                            </w:r>
                            <w:r w:rsidRPr="00A21E57">
                              <w:rPr>
                                <w:rFonts w:cs="Helvetica"/>
                                <w:b/>
                                <w:bCs/>
                                <w:iCs/>
                                <w:color w:val="FFFFFF" w:themeColor="background1"/>
                                <w:sz w:val="28"/>
                                <w:szCs w:val="20"/>
                              </w:rPr>
                              <w:t>:</w:t>
                            </w:r>
                          </w:p>
                          <w:p w14:paraId="187D3438" w14:textId="191897A3" w:rsidR="00631EA3" w:rsidRPr="00A21E57" w:rsidRDefault="00FC6415" w:rsidP="00CE36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"/>
                                <w:b/>
                                <w:color w:val="989898" w:themeColor="background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Helvetica"/>
                                <w:b/>
                                <w:bCs/>
                                <w:iCs/>
                                <w:color w:val="989898" w:themeColor="background2" w:themeShade="BF"/>
                                <w:sz w:val="26"/>
                                <w:szCs w:val="26"/>
                              </w:rPr>
                              <w:t>Friday, June 29</w:t>
                            </w:r>
                          </w:p>
                          <w:p w14:paraId="55DD014A" w14:textId="60A20906" w:rsidR="00631EA3" w:rsidRPr="003A4586" w:rsidRDefault="00631EA3" w:rsidP="007920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8:00 – 9:15 am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</w:r>
                            <w:r w:rsidRPr="003A4586"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 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  <w:t>Check-In/Move-In</w:t>
                            </w:r>
                          </w:p>
                          <w:p w14:paraId="558C4F0E" w14:textId="6DC5E2BB" w:rsidR="00631EA3" w:rsidRPr="003A4586" w:rsidRDefault="00631EA3" w:rsidP="007920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9:30 - 9:45 am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  <w:t xml:space="preserve">             Camp Welcome</w:t>
                            </w:r>
                          </w:p>
                          <w:p w14:paraId="0A65B618" w14:textId="759FD5D6" w:rsidR="00631EA3" w:rsidRDefault="00631EA3" w:rsidP="007920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10:00 – 12:30pm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  <w:t xml:space="preserve"> Field Session I </w:t>
                            </w:r>
                          </w:p>
                          <w:p w14:paraId="0A4AAA05" w14:textId="6F6E2FE6" w:rsidR="00631EA3" w:rsidRDefault="00631EA3" w:rsidP="007920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12:30 – 1:30 pm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  <w:t xml:space="preserve"> Lunch</w:t>
                            </w:r>
                          </w:p>
                          <w:p w14:paraId="5E03B8DB" w14:textId="2F1D08B9" w:rsidR="00631EA3" w:rsidRPr="003A4586" w:rsidRDefault="00631EA3" w:rsidP="007920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2:30 – 4:30 pm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  <w:t xml:space="preserve"> Field Session II</w:t>
                            </w:r>
                          </w:p>
                          <w:p w14:paraId="1EC0F037" w14:textId="5E71B9E0" w:rsidR="00631EA3" w:rsidRDefault="00631EA3" w:rsidP="007920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3A4586"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:00</w:t>
                            </w:r>
                            <w:r w:rsidRPr="003A4586"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– 6:00 pm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3A4586"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Dinner </w:t>
                            </w:r>
                          </w:p>
                          <w:p w14:paraId="4BF4A6F5" w14:textId="1B4A7AA0" w:rsidR="00631EA3" w:rsidRPr="003A4586" w:rsidRDefault="00631EA3" w:rsidP="007920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6:00 – 6:30 pm 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  <w:t xml:space="preserve"> Campus Tour</w:t>
                            </w:r>
                          </w:p>
                          <w:p w14:paraId="38D261A3" w14:textId="7BA3D563" w:rsidR="00631EA3" w:rsidRPr="003A4586" w:rsidRDefault="00631EA3" w:rsidP="007920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7:00</w:t>
                            </w:r>
                            <w:r w:rsidRPr="003A4586"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– 9:15</w:t>
                            </w:r>
                            <w:r w:rsidRPr="003A4586"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pm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3A4586"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Field Session 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II</w:t>
                            </w:r>
                          </w:p>
                          <w:p w14:paraId="2FB1DDE7" w14:textId="77777777" w:rsidR="00631EA3" w:rsidRDefault="00631EA3" w:rsidP="00AB5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 Light"/>
                                <w:i/>
                                <w:iCs/>
                                <w:color w:val="FFFFFF" w:themeColor="background1"/>
                                <w:sz w:val="12"/>
                                <w:szCs w:val="20"/>
                              </w:rPr>
                            </w:pPr>
                          </w:p>
                          <w:p w14:paraId="2CD4CD55" w14:textId="77777777" w:rsidR="00631EA3" w:rsidRPr="003A4586" w:rsidRDefault="00631EA3" w:rsidP="00CE36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elvetica Light"/>
                                <w:i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</w:p>
                          <w:p w14:paraId="0B9CF2A3" w14:textId="7F670462" w:rsidR="00631EA3" w:rsidRPr="00A21E57" w:rsidRDefault="00FC6415" w:rsidP="00A21E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elvetica"/>
                                <w:b/>
                                <w:bCs/>
                                <w:iCs/>
                                <w:color w:val="989898" w:themeColor="background2" w:themeShade="BF"/>
                                <w:spacing w:val="-1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Helvetica"/>
                                <w:b/>
                                <w:bCs/>
                                <w:iCs/>
                                <w:color w:val="989898" w:themeColor="background2" w:themeShade="BF"/>
                                <w:spacing w:val="-10"/>
                                <w:sz w:val="26"/>
                                <w:szCs w:val="26"/>
                              </w:rPr>
                              <w:t>Saturday, June 30</w:t>
                            </w:r>
                          </w:p>
                          <w:p w14:paraId="1192C28D" w14:textId="25166AB7" w:rsidR="00631EA3" w:rsidRPr="003A4586" w:rsidRDefault="00631EA3" w:rsidP="007920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3A4586">
                              <w:rPr>
                                <w:rFonts w:cs="Helvetica"/>
                                <w:iCs/>
                                <w:color w:val="FFFFFF" w:themeColor="background1"/>
                                <w:sz w:val="22"/>
                                <w:szCs w:val="20"/>
                              </w:rPr>
                              <w:t>7:</w:t>
                            </w:r>
                            <w:r>
                              <w:rPr>
                                <w:rFonts w:cs="Helvetica"/>
                                <w:iCs/>
                                <w:color w:val="FFFFFF" w:themeColor="background1"/>
                                <w:sz w:val="22"/>
                                <w:szCs w:val="20"/>
                              </w:rPr>
                              <w:t>00- 8:00 am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3A4586"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Breakfast </w:t>
                            </w:r>
                          </w:p>
                          <w:p w14:paraId="5F46FBBB" w14:textId="5D5DB0F5" w:rsidR="00631EA3" w:rsidRPr="003A4586" w:rsidRDefault="00631EA3" w:rsidP="007920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cs="Helvetica"/>
                                <w:iCs/>
                                <w:color w:val="FFFFFF" w:themeColor="background1"/>
                                <w:sz w:val="22"/>
                                <w:szCs w:val="20"/>
                              </w:rPr>
                              <w:t>8:30</w:t>
                            </w:r>
                            <w:r w:rsidRPr="003A4586">
                              <w:rPr>
                                <w:rFonts w:cs="Helvetica"/>
                                <w:iCs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Helvetica"/>
                                <w:iCs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– 10:30 am              </w:t>
                            </w:r>
                            <w:r w:rsidRPr="003A4586"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Field Session 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IV</w:t>
                            </w:r>
                          </w:p>
                          <w:p w14:paraId="5633267D" w14:textId="5C716559" w:rsidR="00631EA3" w:rsidRPr="003A4586" w:rsidRDefault="00631EA3" w:rsidP="007920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cs="Helvetica"/>
                                <w:iCs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11:00 – 12:00 pm            </w:t>
                            </w:r>
                            <w:r w:rsidRPr="003A4586"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Lunch </w:t>
                            </w:r>
                          </w:p>
                          <w:p w14:paraId="3606AAEA" w14:textId="3CBDA61E" w:rsidR="00631EA3" w:rsidRDefault="00631EA3" w:rsidP="007920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cs="Helvetica"/>
                                <w:iCs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12:30 – 2:30 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>pm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  <w:t xml:space="preserve">  Field Session V</w:t>
                            </w:r>
                          </w:p>
                          <w:p w14:paraId="529AAB3B" w14:textId="6B098ECB" w:rsidR="00631EA3" w:rsidRDefault="00631EA3" w:rsidP="007920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2:45 – 4:00 pm 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ab/>
                              <w:t xml:space="preserve">               Check-Out</w:t>
                            </w:r>
                          </w:p>
                          <w:p w14:paraId="16491765" w14:textId="75A329B8" w:rsidR="00631EA3" w:rsidRPr="003A4586" w:rsidRDefault="00631EA3" w:rsidP="001B7A5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3A4586"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Helvetica"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     </w:t>
                            </w:r>
                          </w:p>
                          <w:p w14:paraId="405A110A" w14:textId="73BE061B" w:rsidR="00631EA3" w:rsidRPr="00572B26" w:rsidRDefault="00631EA3" w:rsidP="003D0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udy Old Style" w:hAnsi="Goudy Old Style" w:cs="Times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572B26">
                              <w:rPr>
                                <w:rFonts w:ascii="Goudy Old Style" w:hAnsi="Goudy Old Style" w:cs="Times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Register online:</w:t>
                            </w:r>
                          </w:p>
                          <w:p w14:paraId="0AA135A5" w14:textId="3AAE5D0A" w:rsidR="00631EA3" w:rsidRDefault="004F1BB1" w:rsidP="00AB5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udy Old Style" w:hAnsi="Goudy Old Style"/>
                                <w:b/>
                                <w:color w:val="808080" w:themeColor="background1" w:themeShade="80"/>
                              </w:rPr>
                            </w:pPr>
                            <w:hyperlink r:id="rId13" w:history="1">
                              <w:r w:rsidR="00631EA3" w:rsidRPr="00FF03AB">
                                <w:rPr>
                                  <w:rStyle w:val="Hyperlink"/>
                                  <w:rFonts w:ascii="Goudy Old Style" w:hAnsi="Goudy Old Style"/>
                                  <w:b/>
                                </w:rPr>
                                <w:t>http://www.vassarsportscamps.com/Girls_Lacrosse.htm</w:t>
                              </w:r>
                            </w:hyperlink>
                          </w:p>
                          <w:p w14:paraId="0A514E86" w14:textId="77777777" w:rsidR="00631EA3" w:rsidRDefault="00631EA3" w:rsidP="00AB5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udy Old Style" w:hAnsi="Goudy Old Style"/>
                                <w:b/>
                                <w:color w:val="808080" w:themeColor="background1" w:themeShade="80"/>
                              </w:rPr>
                            </w:pPr>
                          </w:p>
                          <w:p w14:paraId="4E340ED7" w14:textId="0CB7AE38" w:rsidR="00631EA3" w:rsidRPr="00572B26" w:rsidRDefault="00631EA3" w:rsidP="00AB5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udy Old Style" w:hAnsi="Goudy Old Style"/>
                                <w:i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camp</w:t>
                            </w:r>
                            <w:r w:rsidRPr="00572B26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 xml:space="preserve"> early bird fee is $400 prior to March 1</w:t>
                            </w:r>
                            <w:r w:rsidRPr="00572B26">
                              <w:rPr>
                                <w:rFonts w:ascii="Times" w:hAnsi="Times"/>
                                <w:i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 w:rsidRPr="00572B26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, $415 afterward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 xml:space="preserve">, includes </w:t>
                            </w:r>
                            <w:r w:rsidRPr="00572B26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room and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3" o:spid="_x0000_s1039" type="#_x0000_t202" style="position:absolute;margin-left:358.6pt;margin-top:127.3pt;width:212.6pt;height:362.7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" mv:complextextbox="1" fillcolor="#651417" stroked="f">
                <v:textbox>
                  <w:txbxContent>
                    <w:p w14:paraId="563212E2" w14:textId="2CE7FEE3" w:rsidR="00631EA3" w:rsidRPr="00572B26" w:rsidRDefault="00631EA3" w:rsidP="00572B2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elvetica"/>
                          <w:b/>
                          <w:bCs/>
                          <w:iCs/>
                          <w:color w:val="FFFFFF" w:themeColor="background1"/>
                          <w:sz w:val="28"/>
                          <w:szCs w:val="20"/>
                        </w:rPr>
                      </w:pPr>
                      <w:r>
                        <w:rPr>
                          <w:rFonts w:cs="Helvetica"/>
                          <w:b/>
                          <w:bCs/>
                          <w:iCs/>
                          <w:color w:val="FFFFFF" w:themeColor="background1"/>
                          <w:sz w:val="28"/>
                          <w:szCs w:val="20"/>
                        </w:rPr>
                        <w:t>SCHEDULE</w:t>
                      </w:r>
                      <w:r w:rsidRPr="00A21E57">
                        <w:rPr>
                          <w:rFonts w:cs="Helvetica"/>
                          <w:b/>
                          <w:bCs/>
                          <w:iCs/>
                          <w:color w:val="FFFFFF" w:themeColor="background1"/>
                          <w:sz w:val="28"/>
                          <w:szCs w:val="20"/>
                        </w:rPr>
                        <w:t>:</w:t>
                      </w:r>
                    </w:p>
                    <w:p w14:paraId="187D3438" w14:textId="191897A3" w:rsidR="00631EA3" w:rsidRPr="00A21E57" w:rsidRDefault="00FC6415" w:rsidP="00CE364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"/>
                          <w:b/>
                          <w:color w:val="989898" w:themeColor="background2" w:themeShade="BF"/>
                          <w:sz w:val="26"/>
                          <w:szCs w:val="26"/>
                        </w:rPr>
                      </w:pPr>
                      <w:r>
                        <w:rPr>
                          <w:rFonts w:cs="Helvetica"/>
                          <w:b/>
                          <w:bCs/>
                          <w:iCs/>
                          <w:color w:val="989898" w:themeColor="background2" w:themeShade="BF"/>
                          <w:sz w:val="26"/>
                          <w:szCs w:val="26"/>
                        </w:rPr>
                        <w:t>Friday, June 29</w:t>
                      </w:r>
                    </w:p>
                    <w:p w14:paraId="55DD014A" w14:textId="60A20906" w:rsidR="00631EA3" w:rsidRPr="003A4586" w:rsidRDefault="00631EA3" w:rsidP="007920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8:00 – 9:15 am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</w:r>
                      <w:r w:rsidRPr="003A4586"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 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  <w:t>Check-In/Move-In</w:t>
                      </w:r>
                    </w:p>
                    <w:p w14:paraId="558C4F0E" w14:textId="6DC5E2BB" w:rsidR="00631EA3" w:rsidRPr="003A4586" w:rsidRDefault="00631EA3" w:rsidP="007920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9:30 - 9:45 am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  <w:t xml:space="preserve">             Camp Welcome</w:t>
                      </w:r>
                    </w:p>
                    <w:p w14:paraId="0A65B618" w14:textId="759FD5D6" w:rsidR="00631EA3" w:rsidRDefault="00631EA3" w:rsidP="007920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10:00 – 12:30pm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  <w:t xml:space="preserve"> Field Session I </w:t>
                      </w:r>
                    </w:p>
                    <w:p w14:paraId="0A4AAA05" w14:textId="6F6E2FE6" w:rsidR="00631EA3" w:rsidRDefault="00631EA3" w:rsidP="007920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12:30 – 1:30 pm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  <w:t xml:space="preserve"> Lunch</w:t>
                      </w:r>
                    </w:p>
                    <w:p w14:paraId="5E03B8DB" w14:textId="2F1D08B9" w:rsidR="00631EA3" w:rsidRPr="003A4586" w:rsidRDefault="00631EA3" w:rsidP="007920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2:30 – 4:30 pm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  <w:t xml:space="preserve">    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  <w:t xml:space="preserve"> Field Session II</w:t>
                      </w:r>
                    </w:p>
                    <w:p w14:paraId="1EC0F037" w14:textId="5E71B9E0" w:rsidR="00631EA3" w:rsidRDefault="00631EA3" w:rsidP="007920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 w:rsidRPr="003A4586"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5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:00</w:t>
                      </w:r>
                      <w:r w:rsidRPr="003A4586"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 xml:space="preserve"> 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– 6:00 pm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  <w:t xml:space="preserve"> </w:t>
                      </w:r>
                      <w:r w:rsidRPr="003A4586"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Dinner </w:t>
                      </w:r>
                    </w:p>
                    <w:p w14:paraId="4BF4A6F5" w14:textId="1B4A7AA0" w:rsidR="00631EA3" w:rsidRPr="003A4586" w:rsidRDefault="00631EA3" w:rsidP="007920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 xml:space="preserve">6:00 – 6:30 pm 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  <w:t xml:space="preserve"> Campus Tour</w:t>
                      </w:r>
                    </w:p>
                    <w:p w14:paraId="38D261A3" w14:textId="7BA3D563" w:rsidR="00631EA3" w:rsidRPr="003A4586" w:rsidRDefault="00631EA3" w:rsidP="007920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7:00</w:t>
                      </w:r>
                      <w:r w:rsidRPr="003A4586"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 xml:space="preserve"> 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– 9:15</w:t>
                      </w:r>
                      <w:r w:rsidRPr="003A4586"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 xml:space="preserve"> 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pm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  <w:t xml:space="preserve"> </w:t>
                      </w:r>
                      <w:r w:rsidRPr="003A4586"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Field Session 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II</w:t>
                      </w:r>
                    </w:p>
                    <w:p w14:paraId="2FB1DDE7" w14:textId="77777777" w:rsidR="00631EA3" w:rsidRDefault="00631EA3" w:rsidP="00AB5C2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 Light"/>
                          <w:i/>
                          <w:iCs/>
                          <w:color w:val="FFFFFF" w:themeColor="background1"/>
                          <w:sz w:val="12"/>
                          <w:szCs w:val="20"/>
                        </w:rPr>
                      </w:pPr>
                    </w:p>
                    <w:p w14:paraId="2CD4CD55" w14:textId="77777777" w:rsidR="00631EA3" w:rsidRPr="003A4586" w:rsidRDefault="00631EA3" w:rsidP="00CE364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elvetica Light"/>
                          <w:iCs/>
                          <w:color w:val="FFFFFF" w:themeColor="background1"/>
                          <w:sz w:val="22"/>
                          <w:szCs w:val="20"/>
                        </w:rPr>
                      </w:pPr>
                    </w:p>
                    <w:p w14:paraId="0B9CF2A3" w14:textId="7F670462" w:rsidR="00631EA3" w:rsidRPr="00A21E57" w:rsidRDefault="00FC6415" w:rsidP="00A21E5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elvetica"/>
                          <w:b/>
                          <w:bCs/>
                          <w:iCs/>
                          <w:color w:val="989898" w:themeColor="background2" w:themeShade="BF"/>
                          <w:spacing w:val="-10"/>
                          <w:sz w:val="26"/>
                          <w:szCs w:val="26"/>
                        </w:rPr>
                      </w:pPr>
                      <w:r>
                        <w:rPr>
                          <w:rFonts w:cs="Helvetica"/>
                          <w:b/>
                          <w:bCs/>
                          <w:iCs/>
                          <w:color w:val="989898" w:themeColor="background2" w:themeShade="BF"/>
                          <w:spacing w:val="-10"/>
                          <w:sz w:val="26"/>
                          <w:szCs w:val="26"/>
                        </w:rPr>
                        <w:t>Saturday, June 30</w:t>
                      </w:r>
                    </w:p>
                    <w:p w14:paraId="1192C28D" w14:textId="25166AB7" w:rsidR="00631EA3" w:rsidRPr="003A4586" w:rsidRDefault="00631EA3" w:rsidP="007920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 w:rsidRPr="003A4586">
                        <w:rPr>
                          <w:rFonts w:cs="Helvetica"/>
                          <w:iCs/>
                          <w:color w:val="FFFFFF" w:themeColor="background1"/>
                          <w:sz w:val="22"/>
                          <w:szCs w:val="20"/>
                        </w:rPr>
                        <w:t>7:</w:t>
                      </w:r>
                      <w:r>
                        <w:rPr>
                          <w:rFonts w:cs="Helvetica"/>
                          <w:iCs/>
                          <w:color w:val="FFFFFF" w:themeColor="background1"/>
                          <w:sz w:val="22"/>
                          <w:szCs w:val="20"/>
                        </w:rPr>
                        <w:t>00- 8:00 am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  <w:t xml:space="preserve">  </w:t>
                      </w:r>
                      <w:r w:rsidRPr="003A4586"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Breakfast </w:t>
                      </w:r>
                    </w:p>
                    <w:p w14:paraId="5F46FBBB" w14:textId="5D5DB0F5" w:rsidR="00631EA3" w:rsidRPr="003A4586" w:rsidRDefault="00631EA3" w:rsidP="007920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>
                        <w:rPr>
                          <w:rFonts w:cs="Helvetica"/>
                          <w:iCs/>
                          <w:color w:val="FFFFFF" w:themeColor="background1"/>
                          <w:sz w:val="22"/>
                          <w:szCs w:val="20"/>
                        </w:rPr>
                        <w:t>8:30</w:t>
                      </w:r>
                      <w:r w:rsidRPr="003A4586">
                        <w:rPr>
                          <w:rFonts w:cs="Helvetica"/>
                          <w:iCs/>
                          <w:color w:val="FFFFFF" w:themeColor="background1"/>
                          <w:sz w:val="22"/>
                          <w:szCs w:val="20"/>
                        </w:rPr>
                        <w:t xml:space="preserve"> </w:t>
                      </w:r>
                      <w:r>
                        <w:rPr>
                          <w:rFonts w:cs="Helvetica"/>
                          <w:iCs/>
                          <w:color w:val="FFFFFF" w:themeColor="background1"/>
                          <w:sz w:val="22"/>
                          <w:szCs w:val="20"/>
                        </w:rPr>
                        <w:t xml:space="preserve">– 10:30 am              </w:t>
                      </w:r>
                      <w:r w:rsidRPr="003A4586"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Field Session 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IV</w:t>
                      </w:r>
                    </w:p>
                    <w:p w14:paraId="5633267D" w14:textId="5C716559" w:rsidR="00631EA3" w:rsidRPr="003A4586" w:rsidRDefault="00631EA3" w:rsidP="007920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>
                        <w:rPr>
                          <w:rFonts w:cs="Helvetica"/>
                          <w:iCs/>
                          <w:color w:val="FFFFFF" w:themeColor="background1"/>
                          <w:sz w:val="22"/>
                          <w:szCs w:val="20"/>
                        </w:rPr>
                        <w:t xml:space="preserve">11:00 – 12:00 pm            </w:t>
                      </w:r>
                      <w:r w:rsidRPr="003A4586"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Lunch </w:t>
                      </w:r>
                    </w:p>
                    <w:p w14:paraId="3606AAEA" w14:textId="3CBDA61E" w:rsidR="00631EA3" w:rsidRDefault="00631EA3" w:rsidP="007920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>
                        <w:rPr>
                          <w:rFonts w:cs="Helvetica"/>
                          <w:iCs/>
                          <w:color w:val="FFFFFF" w:themeColor="background1"/>
                          <w:sz w:val="22"/>
                          <w:szCs w:val="20"/>
                        </w:rPr>
                        <w:t xml:space="preserve">12:30 – 2:30 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>pm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  <w:t xml:space="preserve">  Field Session V</w:t>
                      </w:r>
                    </w:p>
                    <w:p w14:paraId="529AAB3B" w14:textId="6B098ECB" w:rsidR="00631EA3" w:rsidRDefault="00631EA3" w:rsidP="007920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 xml:space="preserve">2:45 – 4:00 pm 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ab/>
                        <w:t xml:space="preserve">               Check-Out</w:t>
                      </w:r>
                    </w:p>
                    <w:p w14:paraId="16491765" w14:textId="75A329B8" w:rsidR="00631EA3" w:rsidRPr="003A4586" w:rsidRDefault="00631EA3" w:rsidP="001B7A5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</w:pPr>
                      <w:r w:rsidRPr="003A4586"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 xml:space="preserve"> </w:t>
                      </w:r>
                      <w:r>
                        <w:rPr>
                          <w:rFonts w:cs="Helvetica"/>
                          <w:color w:val="FFFFFF" w:themeColor="background1"/>
                          <w:sz w:val="22"/>
                          <w:szCs w:val="20"/>
                        </w:rPr>
                        <w:t xml:space="preserve">     </w:t>
                      </w:r>
                    </w:p>
                    <w:p w14:paraId="405A110A" w14:textId="73BE061B" w:rsidR="00631EA3" w:rsidRPr="00572B26" w:rsidRDefault="00631EA3" w:rsidP="003D07A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udy Old Style" w:hAnsi="Goudy Old Style" w:cs="Times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572B26">
                        <w:rPr>
                          <w:rFonts w:ascii="Goudy Old Style" w:hAnsi="Goudy Old Style" w:cs="Times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Register online:</w:t>
                      </w:r>
                    </w:p>
                    <w:p w14:paraId="0AA135A5" w14:textId="3AAE5D0A" w:rsidR="00631EA3" w:rsidRDefault="004F1BB1" w:rsidP="00AB5C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udy Old Style" w:hAnsi="Goudy Old Style"/>
                          <w:b/>
                          <w:color w:val="808080" w:themeColor="background1" w:themeShade="80"/>
                        </w:rPr>
                      </w:pPr>
                      <w:hyperlink r:id="rId14" w:history="1">
                        <w:r w:rsidR="00631EA3" w:rsidRPr="00FF03AB">
                          <w:rPr>
                            <w:rStyle w:val="Hyperlink"/>
                            <w:rFonts w:ascii="Goudy Old Style" w:hAnsi="Goudy Old Style"/>
                            <w:b/>
                          </w:rPr>
                          <w:t>http://www.vassarsportscamps.com/Girls_Lacrosse.htm</w:t>
                        </w:r>
                      </w:hyperlink>
                    </w:p>
                    <w:p w14:paraId="0A514E86" w14:textId="77777777" w:rsidR="00631EA3" w:rsidRDefault="00631EA3" w:rsidP="00AB5C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udy Old Style" w:hAnsi="Goudy Old Style"/>
                          <w:b/>
                          <w:color w:val="808080" w:themeColor="background1" w:themeShade="80"/>
                        </w:rPr>
                      </w:pPr>
                    </w:p>
                    <w:p w14:paraId="4E340ED7" w14:textId="0CB7AE38" w:rsidR="00631EA3" w:rsidRPr="00572B26" w:rsidRDefault="00631EA3" w:rsidP="00AB5C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udy Old Style" w:hAnsi="Goudy Old Style"/>
                          <w:i/>
                          <w:color w:val="808080" w:themeColor="background1" w:themeShade="80"/>
                        </w:rPr>
                      </w:pP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camp</w:t>
                      </w:r>
                      <w:r w:rsidRPr="00572B26">
                        <w:rPr>
                          <w:rFonts w:ascii="Times" w:hAnsi="Times"/>
                          <w:i/>
                          <w:color w:val="FFFFFF" w:themeColor="background1"/>
                        </w:rPr>
                        <w:t xml:space="preserve"> early bird fee is $400 prior to March 1</w:t>
                      </w:r>
                      <w:r w:rsidRPr="00572B26">
                        <w:rPr>
                          <w:rFonts w:ascii="Times" w:hAnsi="Times"/>
                          <w:i/>
                          <w:color w:val="FFFFFF" w:themeColor="background1"/>
                          <w:vertAlign w:val="superscript"/>
                        </w:rPr>
                        <w:t>st</w:t>
                      </w:r>
                      <w:r w:rsidRPr="00572B26">
                        <w:rPr>
                          <w:rFonts w:ascii="Times" w:hAnsi="Times"/>
                          <w:i/>
                          <w:color w:val="FFFFFF" w:themeColor="background1"/>
                        </w:rPr>
                        <w:t>, $415 afterward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 xml:space="preserve">, includes </w:t>
                      </w:r>
                      <w:r w:rsidRPr="00572B26">
                        <w:rPr>
                          <w:rFonts w:ascii="Times" w:hAnsi="Times"/>
                          <w:i/>
                          <w:color w:val="FFFFFF" w:themeColor="background1"/>
                        </w:rPr>
                        <w:t>room and board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72B26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856B08F" wp14:editId="3E301021">
                <wp:simplePos x="0" y="0"/>
                <wp:positionH relativeFrom="page">
                  <wp:posOffset>518160</wp:posOffset>
                </wp:positionH>
                <wp:positionV relativeFrom="page">
                  <wp:posOffset>1184910</wp:posOffset>
                </wp:positionV>
                <wp:extent cx="6738620" cy="431800"/>
                <wp:effectExtent l="0" t="0" r="0" b="0"/>
                <wp:wrapTight wrapText="bothSides">
                  <wp:wrapPolygon edited="0">
                    <wp:start x="0" y="0"/>
                    <wp:lineTo x="0" y="20329"/>
                    <wp:lineTo x="21494" y="20329"/>
                    <wp:lineTo x="21494" y="0"/>
                    <wp:lineTo x="0" y="0"/>
                  </wp:wrapPolygon>
                </wp:wrapTight>
                <wp:docPr id="9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8620" cy="431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3DA176" w14:textId="7C15AA38" w:rsidR="00631EA3" w:rsidRPr="00572B26" w:rsidRDefault="00FC6415" w:rsidP="00A050F9">
                            <w:pPr>
                              <w:pStyle w:val="LeadLine"/>
                              <w:rPr>
                                <w:rFonts w:ascii="Goudy Old Style" w:hAnsi="Goudy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b/>
                                <w:sz w:val="36"/>
                                <w:szCs w:val="36"/>
                              </w:rPr>
                              <w:t>June 29 &amp; 30, 2018</w:t>
                            </w:r>
                          </w:p>
                          <w:p w14:paraId="7DBE64F4" w14:textId="77777777" w:rsidR="00631EA3" w:rsidRPr="004B444F" w:rsidRDefault="00631EA3" w:rsidP="00A050F9">
                            <w:pPr>
                              <w:pStyle w:val="LeadLine"/>
                              <w:rPr>
                                <w:rFonts w:ascii="Goudy Old Style" w:hAnsi="Goudy Old Style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40" style="position:absolute;margin-left:40.8pt;margin-top:93.3pt;width:530.6pt;height:34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" fillcolor="#4a4a4a [3215]" stroked="f">
                <v:textbox inset="14.4pt,7.2pt,14.4pt,7.2pt">
                  <w:txbxContent>
                    <w:p w14:paraId="7B3DA176" w14:textId="7C15AA38" w:rsidR="00631EA3" w:rsidRPr="00572B26" w:rsidRDefault="00FC6415" w:rsidP="00A050F9">
                      <w:pPr>
                        <w:pStyle w:val="LeadLine"/>
                        <w:rPr>
                          <w:rFonts w:ascii="Goudy Old Style" w:hAnsi="Goudy Old Styl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oudy Old Style" w:hAnsi="Goudy Old Style"/>
                          <w:b/>
                          <w:sz w:val="36"/>
                          <w:szCs w:val="36"/>
                        </w:rPr>
                        <w:t>June 29 &amp; 30, 2018</w:t>
                      </w:r>
                    </w:p>
                    <w:p w14:paraId="7DBE64F4" w14:textId="77777777" w:rsidR="00631EA3" w:rsidRPr="004B444F" w:rsidRDefault="00631EA3" w:rsidP="00A050F9">
                      <w:pPr>
                        <w:pStyle w:val="LeadLine"/>
                        <w:rPr>
                          <w:rFonts w:ascii="Goudy Old Style" w:hAnsi="Goudy Old Style"/>
                          <w:b/>
                          <w:sz w:val="44"/>
                        </w:rPr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641CCA">
        <w:rPr>
          <w:noProof/>
        </w:rPr>
        <w:drawing>
          <wp:anchor distT="0" distB="0" distL="114300" distR="114300" simplePos="0" relativeHeight="251740672" behindDoc="0" locked="0" layoutInCell="1" allowOverlap="1" wp14:anchorId="3BC4BD83" wp14:editId="54E797EE">
            <wp:simplePos x="0" y="0"/>
            <wp:positionH relativeFrom="page">
              <wp:posOffset>5005070</wp:posOffset>
            </wp:positionH>
            <wp:positionV relativeFrom="page">
              <wp:posOffset>6316345</wp:posOffset>
            </wp:positionV>
            <wp:extent cx="1847850" cy="2571115"/>
            <wp:effectExtent l="25400" t="25400" r="31750" b="19685"/>
            <wp:wrapThrough wrapText="bothSides">
              <wp:wrapPolygon edited="0">
                <wp:start x="-297" y="-213"/>
                <wp:lineTo x="-297" y="21552"/>
                <wp:lineTo x="21674" y="21552"/>
                <wp:lineTo x="21674" y="-213"/>
                <wp:lineTo x="-297" y="-213"/>
              </wp:wrapPolygon>
            </wp:wrapThrough>
            <wp:docPr id="916" name="Picture 916" descr="Macintosh HD:Users:jufinerghty:Desktop:4.7.12 vs u of rochester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ufinerghty:Desktop:4.7.12 vs u of rochester-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7111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7A9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084A1E8" wp14:editId="53BC6C69">
                <wp:simplePos x="0" y="0"/>
                <wp:positionH relativeFrom="page">
                  <wp:posOffset>518160</wp:posOffset>
                </wp:positionH>
                <wp:positionV relativeFrom="page">
                  <wp:posOffset>457200</wp:posOffset>
                </wp:positionV>
                <wp:extent cx="6738620" cy="727710"/>
                <wp:effectExtent l="0" t="0" r="0" b="8890"/>
                <wp:wrapTight wrapText="bothSides">
                  <wp:wrapPolygon edited="0">
                    <wp:start x="0" y="0"/>
                    <wp:lineTo x="0" y="21110"/>
                    <wp:lineTo x="21494" y="21110"/>
                    <wp:lineTo x="21494" y="0"/>
                    <wp:lineTo x="0" y="0"/>
                  </wp:wrapPolygon>
                </wp:wrapTight>
                <wp:docPr id="9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8620" cy="727710"/>
                        </a:xfrm>
                        <a:prstGeom prst="rect">
                          <a:avLst/>
                        </a:prstGeom>
                        <a:solidFill>
                          <a:srgbClr val="65141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5F6F25" w14:textId="4D8EFE75" w:rsidR="00631EA3" w:rsidRPr="000600E4" w:rsidRDefault="00631EA3" w:rsidP="00DD5280">
                            <w:pPr>
                              <w:pStyle w:val="Title"/>
                              <w:rPr>
                                <w:rFonts w:ascii="Goudy Old Style" w:hAnsi="Goudy Old Style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72"/>
                                <w:szCs w:val="72"/>
                              </w:rPr>
                              <w:t>Vassar Girl</w:t>
                            </w:r>
                            <w:r w:rsidRPr="000600E4">
                              <w:rPr>
                                <w:rFonts w:ascii="Goudy Old Style" w:hAnsi="Goudy Old Style"/>
                                <w:sz w:val="72"/>
                                <w:szCs w:val="72"/>
                              </w:rPr>
                              <w:t>s Lacrosse</w:t>
                            </w:r>
                            <w:r w:rsidRPr="000600E4">
                              <w:rPr>
                                <w:rFonts w:ascii="Goudy Old Style" w:hAnsi="Goudy Old Style"/>
                              </w:rPr>
                              <w:t xml:space="preserve"> </w:t>
                            </w:r>
                            <w:r w:rsidRPr="000600E4">
                              <w:rPr>
                                <w:rFonts w:ascii="Goudy Old Style" w:hAnsi="Goudy Old Style"/>
                                <w:sz w:val="72"/>
                                <w:szCs w:val="72"/>
                              </w:rPr>
                              <w:t>Camp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41" style="position:absolute;margin-left:40.8pt;margin-top:36pt;width:530.6pt;height:57.3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" fillcolor="#651417" stroked="f">
                <v:textbox inset=",0,,0">
                  <w:txbxContent>
                    <w:p w14:paraId="555F6F25" w14:textId="4D8EFE75" w:rsidR="00631EA3" w:rsidRPr="000600E4" w:rsidRDefault="00631EA3" w:rsidP="00DD5280">
                      <w:pPr>
                        <w:pStyle w:val="Title"/>
                        <w:rPr>
                          <w:rFonts w:ascii="Goudy Old Style" w:hAnsi="Goudy Old Style"/>
                        </w:rPr>
                      </w:pPr>
                      <w:r>
                        <w:rPr>
                          <w:rFonts w:ascii="Goudy Old Style" w:hAnsi="Goudy Old Style"/>
                          <w:sz w:val="72"/>
                          <w:szCs w:val="72"/>
                        </w:rPr>
                        <w:t>Vassar Girl</w:t>
                      </w:r>
                      <w:r w:rsidRPr="000600E4">
                        <w:rPr>
                          <w:rFonts w:ascii="Goudy Old Style" w:hAnsi="Goudy Old Style"/>
                          <w:sz w:val="72"/>
                          <w:szCs w:val="72"/>
                        </w:rPr>
                        <w:t>s Lacrosse</w:t>
                      </w:r>
                      <w:r w:rsidRPr="000600E4">
                        <w:rPr>
                          <w:rFonts w:ascii="Goudy Old Style" w:hAnsi="Goudy Old Style"/>
                        </w:rPr>
                        <w:t xml:space="preserve"> </w:t>
                      </w:r>
                      <w:r w:rsidRPr="000600E4">
                        <w:rPr>
                          <w:rFonts w:ascii="Goudy Old Style" w:hAnsi="Goudy Old Style"/>
                          <w:sz w:val="72"/>
                          <w:szCs w:val="72"/>
                        </w:rPr>
                        <w:t>Camp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08790E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8B0E677" wp14:editId="7E97E802">
                <wp:simplePos x="0" y="0"/>
                <wp:positionH relativeFrom="page">
                  <wp:posOffset>515620</wp:posOffset>
                </wp:positionH>
                <wp:positionV relativeFrom="page">
                  <wp:posOffset>8980170</wp:posOffset>
                </wp:positionV>
                <wp:extent cx="6738620" cy="560070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494" y="20571"/>
                    <wp:lineTo x="21494" y="0"/>
                    <wp:lineTo x="0" y="0"/>
                  </wp:wrapPolygon>
                </wp:wrapTight>
                <wp:docPr id="92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8620" cy="5600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3D59C6" w14:textId="4D3B378F" w:rsidR="00631EA3" w:rsidRDefault="00631EA3" w:rsidP="0008790E">
                            <w:pPr>
                              <w:pStyle w:val="LeadLine"/>
                              <w:rPr>
                                <w:rFonts w:ascii="Goudy Old Style" w:hAnsi="Goudy Old Style"/>
                                <w:sz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4"/>
                              </w:rPr>
                              <w:t xml:space="preserve">Box 750, </w:t>
                            </w:r>
                            <w:r w:rsidRPr="0008790E">
                              <w:rPr>
                                <w:rFonts w:ascii="Goudy Old Style" w:hAnsi="Goudy Old Style"/>
                                <w:sz w:val="24"/>
                              </w:rPr>
                              <w:t>124 Raymond Ave, Poughkeepsie, NY 12603</w:t>
                            </w:r>
                          </w:p>
                          <w:p w14:paraId="734499E7" w14:textId="0CC30BA2" w:rsidR="00631EA3" w:rsidRDefault="00631EA3" w:rsidP="0008790E">
                            <w:pPr>
                              <w:pStyle w:val="LeadLine"/>
                              <w:rPr>
                                <w:rFonts w:ascii="Goudy Old Style" w:hAnsi="Goudy Old Style"/>
                                <w:sz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4"/>
                              </w:rPr>
                              <w:t>For</w:t>
                            </w:r>
                            <w:r w:rsidR="00FB551F">
                              <w:rPr>
                                <w:rFonts w:ascii="Goudy Old Style" w:hAnsi="Goudy Old Style"/>
                                <w:sz w:val="24"/>
                              </w:rPr>
                              <w:t xml:space="preserve"> more information, contact </w:t>
                            </w:r>
                            <w:r>
                              <w:rPr>
                                <w:rFonts w:ascii="Goudy Old Style" w:hAnsi="Goudy Old Style"/>
                                <w:sz w:val="24"/>
                              </w:rPr>
                              <w:t xml:space="preserve">Judy </w:t>
                            </w:r>
                            <w:proofErr w:type="spellStart"/>
                            <w:r>
                              <w:rPr>
                                <w:rFonts w:ascii="Goudy Old Style" w:hAnsi="Goudy Old Style"/>
                                <w:sz w:val="24"/>
                              </w:rPr>
                              <w:t>Finerghty</w:t>
                            </w:r>
                            <w:proofErr w:type="spellEnd"/>
                            <w:r>
                              <w:rPr>
                                <w:rFonts w:ascii="Goudy Old Style" w:hAnsi="Goudy Old Style"/>
                                <w:sz w:val="24"/>
                              </w:rPr>
                              <w:t xml:space="preserve">, </w:t>
                            </w:r>
                            <w:hyperlink r:id="rId16" w:history="1">
                              <w:r w:rsidRPr="00D35709">
                                <w:rPr>
                                  <w:rStyle w:val="Hyperlink"/>
                                  <w:rFonts w:ascii="Goudy Old Style" w:hAnsi="Goudy Old Style"/>
                                  <w:color w:val="FFFFFF" w:themeColor="background1"/>
                                  <w:sz w:val="24"/>
                                </w:rPr>
                                <w:t>jufinerghty@vassar.edu</w:t>
                              </w:r>
                            </w:hyperlink>
                          </w:p>
                          <w:p w14:paraId="56B023A3" w14:textId="29D129FB" w:rsidR="00631EA3" w:rsidRPr="0008790E" w:rsidRDefault="00631EA3" w:rsidP="0008790E">
                            <w:pPr>
                              <w:pStyle w:val="LeadLine"/>
                              <w:rPr>
                                <w:rFonts w:ascii="Goudy Old Style" w:hAnsi="Goudy Old Style"/>
                                <w:sz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40.6pt;margin-top:707.1pt;width:530.6pt;height:44.1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" fillcolor="#4a4a4a [3215]" stroked="f">
                <v:textbox inset="14.4pt,7.2pt,14.4pt,7.2pt">
                  <w:txbxContent>
                    <w:p w14:paraId="403D59C6" w14:textId="4D3B378F" w:rsidR="00631EA3" w:rsidRDefault="00631EA3" w:rsidP="0008790E">
                      <w:pPr>
                        <w:pStyle w:val="LeadLine"/>
                        <w:rPr>
                          <w:rFonts w:ascii="Goudy Old Style" w:hAnsi="Goudy Old Style"/>
                          <w:sz w:val="24"/>
                        </w:rPr>
                      </w:pPr>
                      <w:r>
                        <w:rPr>
                          <w:rFonts w:ascii="Goudy Old Style" w:hAnsi="Goudy Old Style"/>
                          <w:sz w:val="24"/>
                        </w:rPr>
                        <w:t xml:space="preserve">Box 750, </w:t>
                      </w:r>
                      <w:r w:rsidRPr="0008790E">
                        <w:rPr>
                          <w:rFonts w:ascii="Goudy Old Style" w:hAnsi="Goudy Old Style"/>
                          <w:sz w:val="24"/>
                        </w:rPr>
                        <w:t>124 Raymond Ave, Poughkeepsie, NY 12603</w:t>
                      </w:r>
                    </w:p>
                    <w:p w14:paraId="734499E7" w14:textId="0CC30BA2" w:rsidR="00631EA3" w:rsidRDefault="00631EA3" w:rsidP="0008790E">
                      <w:pPr>
                        <w:pStyle w:val="LeadLine"/>
                        <w:rPr>
                          <w:rFonts w:ascii="Goudy Old Style" w:hAnsi="Goudy Old Style"/>
                          <w:sz w:val="24"/>
                        </w:rPr>
                      </w:pPr>
                      <w:r>
                        <w:rPr>
                          <w:rFonts w:ascii="Goudy Old Style" w:hAnsi="Goudy Old Style"/>
                          <w:sz w:val="24"/>
                        </w:rPr>
                        <w:t>For</w:t>
                      </w:r>
                      <w:r w:rsidR="00FB551F">
                        <w:rPr>
                          <w:rFonts w:ascii="Goudy Old Style" w:hAnsi="Goudy Old Style"/>
                          <w:sz w:val="24"/>
                        </w:rPr>
                        <w:t xml:space="preserve"> more information, contact </w:t>
                      </w:r>
                      <w:r>
                        <w:rPr>
                          <w:rFonts w:ascii="Goudy Old Style" w:hAnsi="Goudy Old Style"/>
                          <w:sz w:val="24"/>
                        </w:rPr>
                        <w:t xml:space="preserve">Judy </w:t>
                      </w:r>
                      <w:proofErr w:type="spellStart"/>
                      <w:r>
                        <w:rPr>
                          <w:rFonts w:ascii="Goudy Old Style" w:hAnsi="Goudy Old Style"/>
                          <w:sz w:val="24"/>
                        </w:rPr>
                        <w:t>Finerghty</w:t>
                      </w:r>
                      <w:proofErr w:type="spellEnd"/>
                      <w:r>
                        <w:rPr>
                          <w:rFonts w:ascii="Goudy Old Style" w:hAnsi="Goudy Old Style"/>
                          <w:sz w:val="24"/>
                        </w:rPr>
                        <w:t xml:space="preserve">, </w:t>
                      </w:r>
                      <w:hyperlink r:id="rId17" w:history="1">
                        <w:r w:rsidRPr="00D35709">
                          <w:rPr>
                            <w:rStyle w:val="Hyperlink"/>
                            <w:rFonts w:ascii="Goudy Old Style" w:hAnsi="Goudy Old Style"/>
                            <w:color w:val="FFFFFF" w:themeColor="background1"/>
                            <w:sz w:val="24"/>
                          </w:rPr>
                          <w:t>jufinerghty@vassar.edu</w:t>
                        </w:r>
                      </w:hyperlink>
                    </w:p>
                    <w:p w14:paraId="56B023A3" w14:textId="29D129FB" w:rsidR="00631EA3" w:rsidRPr="0008790E" w:rsidRDefault="00631EA3" w:rsidP="0008790E">
                      <w:pPr>
                        <w:pStyle w:val="LeadLine"/>
                        <w:rPr>
                          <w:rFonts w:ascii="Goudy Old Style" w:hAnsi="Goudy Old Style"/>
                          <w:sz w:val="24"/>
                        </w:rPr>
                      </w:pPr>
                      <w:r>
                        <w:rPr>
                          <w:rFonts w:ascii="Goudy Old Style" w:hAnsi="Goudy Old Style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8A1B4E" w:rsidRPr="008A1B4E">
        <w:rPr>
          <w:noProof/>
        </w:rPr>
        <w:t xml:space="preserve"> </w:t>
      </w:r>
      <w:r w:rsidR="00B863B5">
        <w:br w:type="page"/>
      </w:r>
      <w:r w:rsidR="00FC63CE">
        <w:rPr>
          <w:noProof/>
        </w:rPr>
        <w:lastRenderedPageBreak/>
        <w:drawing>
          <wp:anchor distT="0" distB="0" distL="114300" distR="114300" simplePos="0" relativeHeight="251748864" behindDoc="0" locked="0" layoutInCell="1" allowOverlap="1" wp14:anchorId="15308612" wp14:editId="24AC9C33">
            <wp:simplePos x="0" y="0"/>
            <wp:positionH relativeFrom="page">
              <wp:posOffset>1820545</wp:posOffset>
            </wp:positionH>
            <wp:positionV relativeFrom="page">
              <wp:posOffset>7016115</wp:posOffset>
            </wp:positionV>
            <wp:extent cx="4130675" cy="1744980"/>
            <wp:effectExtent l="50800" t="50800" r="60325" b="58420"/>
            <wp:wrapThrough wrapText="bothSides">
              <wp:wrapPolygon edited="0">
                <wp:start x="-266" y="-629"/>
                <wp:lineTo x="-266" y="22009"/>
                <wp:lineTo x="21783" y="22009"/>
                <wp:lineTo x="21783" y="-629"/>
                <wp:lineTo x="-266" y="-629"/>
              </wp:wrapPolygon>
            </wp:wrapThrough>
            <wp:docPr id="926" name="Picture 926" descr="Macintosh HD:Users:jufinerghty:Desktop:Screen Shot 2017-01-23 at 12.57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 descr="Macintosh HD:Users:jufinerghty:Desktop:Screen Shot 2017-01-23 at 12.57.59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17449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3CE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6FA3089" wp14:editId="0CF11397">
                <wp:simplePos x="0" y="0"/>
                <wp:positionH relativeFrom="page">
                  <wp:posOffset>457200</wp:posOffset>
                </wp:positionH>
                <wp:positionV relativeFrom="page">
                  <wp:posOffset>6866044</wp:posOffset>
                </wp:positionV>
                <wp:extent cx="6858000" cy="10160"/>
                <wp:effectExtent l="0" t="0" r="25400" b="40640"/>
                <wp:wrapNone/>
                <wp:docPr id="927" name="Straight Connector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10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27" o:spid="_x0000_s1026" style="position:absolute;flip:y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540.65pt" to="8in,54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" strokecolor="#4a4a4a [3215]" strokeweight="2pt">
                <w10:wrap anchorx="page" anchory="page"/>
              </v:line>
            </w:pict>
          </mc:Fallback>
        </mc:AlternateContent>
      </w:r>
      <w:r w:rsidR="003A6349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CF0E153" wp14:editId="17895123">
                <wp:simplePos x="0" y="0"/>
                <wp:positionH relativeFrom="page">
                  <wp:posOffset>596900</wp:posOffset>
                </wp:positionH>
                <wp:positionV relativeFrom="page">
                  <wp:posOffset>1717040</wp:posOffset>
                </wp:positionV>
                <wp:extent cx="6658610" cy="5107093"/>
                <wp:effectExtent l="0" t="0" r="0" b="0"/>
                <wp:wrapThrough wrapText="bothSides">
                  <wp:wrapPolygon edited="0">
                    <wp:start x="82" y="0"/>
                    <wp:lineTo x="82" y="21487"/>
                    <wp:lineTo x="21423" y="21487"/>
                    <wp:lineTo x="21423" y="0"/>
                    <wp:lineTo x="82" y="0"/>
                  </wp:wrapPolygon>
                </wp:wrapThrough>
                <wp:docPr id="919" name="Text Box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8610" cy="5107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25176C7" w14:textId="77777777" w:rsidR="00631EA3" w:rsidRPr="00FC63CE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cs="Times"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FC63CE">
                              <w:rPr>
                                <w:rFonts w:cs="Helvetica"/>
                                <w:b/>
                                <w:bCs/>
                                <w:iCs/>
                                <w:color w:val="800000"/>
                                <w:sz w:val="28"/>
                                <w:szCs w:val="28"/>
                              </w:rPr>
                              <w:t>Frequently Asked Questions</w:t>
                            </w:r>
                          </w:p>
                          <w:p w14:paraId="6A46A0E8" w14:textId="77777777" w:rsidR="00631EA3" w:rsidRPr="00E06A0C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06A0C">
                              <w:rPr>
                                <w:rFonts w:cs="Helvetica"/>
                                <w:b/>
                                <w:bCs/>
                                <w:sz w:val="22"/>
                                <w:szCs w:val="22"/>
                              </w:rPr>
                              <w:t>Will I be assigned a roommate or can I request my own?  </w:t>
                            </w:r>
                          </w:p>
                          <w:p w14:paraId="3297E4B6" w14:textId="2EEF5552" w:rsidR="00631EA3" w:rsidRPr="00E06A0C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</w:pPr>
                            <w:r w:rsidRPr="00E06A0C"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 xml:space="preserve">You will be assigned a roommate if you do not request your own. </w:t>
                            </w:r>
                          </w:p>
                          <w:p w14:paraId="082DDA56" w14:textId="77777777" w:rsidR="00631EA3" w:rsidRPr="00E06A0C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"/>
                                <w:sz w:val="22"/>
                                <w:szCs w:val="22"/>
                              </w:rPr>
                            </w:pPr>
                          </w:p>
                          <w:p w14:paraId="621DBBE7" w14:textId="77777777" w:rsidR="00631EA3" w:rsidRPr="00E06A0C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"/>
                                <w:sz w:val="22"/>
                                <w:szCs w:val="22"/>
                              </w:rPr>
                            </w:pPr>
                            <w:r w:rsidRPr="00E06A0C">
                              <w:rPr>
                                <w:rFonts w:cs="Helvetica"/>
                                <w:b/>
                                <w:bCs/>
                                <w:sz w:val="22"/>
                                <w:szCs w:val="22"/>
                              </w:rPr>
                              <w:t>Who will be coaching me?</w:t>
                            </w:r>
                          </w:p>
                          <w:p w14:paraId="29BE82A2" w14:textId="3B264489" w:rsidR="00631EA3" w:rsidRPr="00E06A0C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 xml:space="preserve">College level coaches </w:t>
                            </w:r>
                            <w:r w:rsidRPr="00E06A0C"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 xml:space="preserve">will be </w:t>
                            </w:r>
                            <w:r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>coaching every player at each session</w:t>
                            </w:r>
                            <w:r w:rsidRPr="00E06A0C"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>Current college players will also be available to assist.</w:t>
                            </w:r>
                            <w:r w:rsidRPr="00E06A0C"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CA6420B" w14:textId="77777777" w:rsidR="00631EA3" w:rsidRPr="00E06A0C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"/>
                                <w:sz w:val="22"/>
                                <w:szCs w:val="22"/>
                              </w:rPr>
                            </w:pPr>
                          </w:p>
                          <w:p w14:paraId="61405485" w14:textId="77777777" w:rsidR="00631EA3" w:rsidRPr="00E06A0C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"/>
                                <w:sz w:val="22"/>
                                <w:szCs w:val="22"/>
                              </w:rPr>
                            </w:pPr>
                            <w:r w:rsidRPr="00E06A0C">
                              <w:rPr>
                                <w:rFonts w:cs="Helvetica"/>
                                <w:b/>
                                <w:bCs/>
                                <w:sz w:val="22"/>
                                <w:szCs w:val="22"/>
                              </w:rPr>
                              <w:t>How do I get from JFK/LGA/Newark to Vassar?</w:t>
                            </w:r>
                          </w:p>
                          <w:p w14:paraId="47EBF2D7" w14:textId="77777777" w:rsidR="00631EA3" w:rsidRDefault="00631EA3" w:rsidP="00CD68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color w:val="1A1A1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>You may</w:t>
                            </w:r>
                            <w:r w:rsidRPr="00E06A0C"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 xml:space="preserve"> arrange transportation from surrounding airports and train stations. </w:t>
                            </w:r>
                            <w:r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1CFF739" w14:textId="77777777" w:rsidR="00631EA3" w:rsidRPr="00E06A0C" w:rsidRDefault="00631EA3" w:rsidP="00CD68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"/>
                                <w:sz w:val="22"/>
                                <w:szCs w:val="22"/>
                              </w:rPr>
                            </w:pPr>
                            <w:r w:rsidRPr="00E06A0C">
                              <w:rPr>
                                <w:rFonts w:cs="Arial"/>
                                <w:color w:val="1A1A1A"/>
                                <w:sz w:val="22"/>
                                <w:szCs w:val="22"/>
                              </w:rPr>
                              <w:t xml:space="preserve">Newburgh Airport is the closest airport to Vassar; there </w:t>
                            </w:r>
                            <w:r>
                              <w:rPr>
                                <w:rFonts w:cs="Arial"/>
                                <w:color w:val="1A1A1A"/>
                                <w:sz w:val="22"/>
                                <w:szCs w:val="22"/>
                              </w:rPr>
                              <w:t>is car service</w:t>
                            </w:r>
                            <w:r w:rsidRPr="00E06A0C">
                              <w:rPr>
                                <w:rFonts w:cs="Arial"/>
                                <w:color w:val="1A1A1A"/>
                                <w:sz w:val="22"/>
                                <w:szCs w:val="22"/>
                              </w:rPr>
                              <w:t xml:space="preserve"> from this small local airport directly to </w:t>
                            </w:r>
                            <w:r>
                              <w:rPr>
                                <w:rFonts w:cs="Arial"/>
                                <w:color w:val="1A1A1A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E06A0C">
                              <w:rPr>
                                <w:rFonts w:cs="Arial"/>
                                <w:color w:val="1A1A1A"/>
                                <w:sz w:val="22"/>
                                <w:szCs w:val="22"/>
                              </w:rPr>
                              <w:t xml:space="preserve">campus. </w:t>
                            </w:r>
                          </w:p>
                          <w:p w14:paraId="4CC07A8D" w14:textId="0F2A5D06" w:rsidR="00631EA3" w:rsidRPr="00CD68C1" w:rsidRDefault="00631EA3" w:rsidP="00CD68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color w:val="1A1A1A"/>
                                <w:sz w:val="22"/>
                                <w:szCs w:val="22"/>
                              </w:rPr>
                            </w:pPr>
                            <w:r w:rsidRPr="00E06A0C"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 xml:space="preserve"> Public transportation to </w:t>
                            </w:r>
                            <w:r w:rsidRPr="00E06A0C">
                              <w:rPr>
                                <w:rFonts w:cs="Arial"/>
                                <w:color w:val="1A1A1A"/>
                                <w:sz w:val="22"/>
                                <w:szCs w:val="22"/>
                              </w:rPr>
                              <w:t xml:space="preserve">Grand Central </w:t>
                            </w:r>
                            <w:r>
                              <w:rPr>
                                <w:rFonts w:cs="Arial"/>
                                <w:color w:val="1A1A1A"/>
                                <w:sz w:val="22"/>
                                <w:szCs w:val="22"/>
                              </w:rPr>
                              <w:t>Station</w:t>
                            </w:r>
                            <w:r w:rsidRPr="00E06A0C">
                              <w:rPr>
                                <w:rFonts w:cs="Arial"/>
                                <w:color w:val="1A1A1A"/>
                                <w:sz w:val="22"/>
                                <w:szCs w:val="22"/>
                              </w:rPr>
                              <w:t xml:space="preserve"> is available from all major NYC area airports.  From Grand Central, travelers can take the Metro-North Railroad to the Poughkeepsie Train Station. The Poughkeepsie Train Station is approximately 10 minutes from campus (less than $10 cab ride).  There is also public transportation from major NYC airports to Penn Station. Penn Station has</w:t>
                            </w:r>
                            <w:r>
                              <w:rPr>
                                <w:rFonts w:cs="Arial"/>
                                <w:color w:val="1A1A1A"/>
                                <w:sz w:val="22"/>
                                <w:szCs w:val="22"/>
                              </w:rPr>
                              <w:t xml:space="preserve"> Amtrak services directly to</w:t>
                            </w:r>
                            <w:r w:rsidRPr="00E06A0C">
                              <w:rPr>
                                <w:rFonts w:cs="Arial"/>
                                <w:color w:val="1A1A1A"/>
                                <w:sz w:val="22"/>
                                <w:szCs w:val="22"/>
                              </w:rPr>
                              <w:t xml:space="preserve"> Poughkeepsie. </w:t>
                            </w:r>
                          </w:p>
                          <w:p w14:paraId="47DCCA85" w14:textId="77777777" w:rsidR="00631EA3" w:rsidRPr="00E06A0C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C522A9A" w14:textId="77777777" w:rsidR="00631EA3" w:rsidRPr="00E06A0C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"/>
                                <w:sz w:val="22"/>
                                <w:szCs w:val="22"/>
                              </w:rPr>
                            </w:pPr>
                            <w:r w:rsidRPr="00E06A0C">
                              <w:rPr>
                                <w:rFonts w:cs="Helvetica"/>
                                <w:b/>
                                <w:bCs/>
                                <w:sz w:val="22"/>
                                <w:szCs w:val="22"/>
                              </w:rPr>
                              <w:t>What sort of surface will we be playing on?</w:t>
                            </w:r>
                          </w:p>
                          <w:p w14:paraId="7739516D" w14:textId="55D5264A" w:rsidR="00631EA3" w:rsidRPr="00E06A0C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>Camp will be conducted on the artificial turf, as well as on grass. In the event of inclement weather, we will use the indoor field house so p</w:t>
                            </w:r>
                            <w:r w:rsidRPr="00E06A0C"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>lease bring indoor shoes as well as turfs in addition to your normal cleats.</w:t>
                            </w:r>
                          </w:p>
                          <w:p w14:paraId="6CF5A99F" w14:textId="77777777" w:rsidR="00631EA3" w:rsidRPr="00E06A0C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7792FAD" w14:textId="77777777" w:rsidR="00631EA3" w:rsidRPr="00E06A0C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"/>
                                <w:sz w:val="22"/>
                                <w:szCs w:val="22"/>
                              </w:rPr>
                            </w:pPr>
                            <w:r w:rsidRPr="00E06A0C">
                              <w:rPr>
                                <w:rFonts w:cs="Helvetica"/>
                                <w:b/>
                                <w:bCs/>
                                <w:sz w:val="22"/>
                                <w:szCs w:val="22"/>
                              </w:rPr>
                              <w:t>What do I need to bring with me to camp?</w:t>
                            </w:r>
                          </w:p>
                          <w:p w14:paraId="6F26BD83" w14:textId="2885EE6D" w:rsidR="00631EA3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</w:pPr>
                            <w:r w:rsidRPr="00E06A0C"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 xml:space="preserve">As camp approaches we will send out a complete packing list to ensure you have everything you’ll need. But, basically you’ll need shorts, </w:t>
                            </w:r>
                            <w:r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>t-</w:t>
                            </w:r>
                            <w:r w:rsidRPr="00E06A0C"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>shirts, and socks, running shoes, cleats, indoor shoes, turfs, sunscreen, alarm clock, toiletries, sheets, pillow, blanket, towel, and comfortable clothes for nighttime activities.</w:t>
                            </w:r>
                            <w:r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37045C8B" w14:textId="77777777" w:rsidR="00631EA3" w:rsidRPr="004A0C34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elvetica"/>
                                <w:b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02B209C6" w14:textId="032DA6F5" w:rsidR="00631EA3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elvetica"/>
                                <w:b/>
                                <w:iCs/>
                                <w:sz w:val="22"/>
                                <w:szCs w:val="22"/>
                              </w:rPr>
                            </w:pPr>
                            <w:r w:rsidRPr="004A0C34">
                              <w:rPr>
                                <w:rFonts w:cs="Helvetica"/>
                                <w:b/>
                                <w:iCs/>
                                <w:sz w:val="22"/>
                                <w:szCs w:val="22"/>
                              </w:rPr>
                              <w:t>Will there be an Athletic Trainer available?</w:t>
                            </w:r>
                          </w:p>
                          <w:p w14:paraId="096AB710" w14:textId="2AD183FE" w:rsidR="00631EA3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  <w:t>Yes!  A certified Athletic Trainer will be available to care for any injuries and/or taping etc.</w:t>
                            </w:r>
                          </w:p>
                          <w:p w14:paraId="2FA6BDF1" w14:textId="77777777" w:rsidR="00631EA3" w:rsidRPr="004A0C34" w:rsidRDefault="00631EA3" w:rsidP="009420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elvetica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9" o:spid="_x0000_s1043" type="#_x0000_t202" style="position:absolute;margin-left:47pt;margin-top:135.2pt;width:524.3pt;height:402.15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" mv:complextextbox="1" filled="f" stroked="f">
                <v:textbox>
                  <w:txbxContent>
                    <w:p w14:paraId="625176C7" w14:textId="77777777" w:rsidR="00631EA3" w:rsidRPr="00FC63CE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cs="Times"/>
                          <w:color w:val="800000"/>
                          <w:sz w:val="28"/>
                          <w:szCs w:val="28"/>
                        </w:rPr>
                      </w:pPr>
                      <w:r w:rsidRPr="00FC63CE">
                        <w:rPr>
                          <w:rFonts w:cs="Helvetica"/>
                          <w:b/>
                          <w:bCs/>
                          <w:iCs/>
                          <w:color w:val="800000"/>
                          <w:sz w:val="28"/>
                          <w:szCs w:val="28"/>
                        </w:rPr>
                        <w:t>Frequently Asked Questions</w:t>
                      </w:r>
                    </w:p>
                    <w:p w14:paraId="6A46A0E8" w14:textId="77777777" w:rsidR="00631EA3" w:rsidRPr="00E06A0C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elvetica"/>
                          <w:b/>
                          <w:bCs/>
                          <w:sz w:val="22"/>
                          <w:szCs w:val="22"/>
                        </w:rPr>
                      </w:pPr>
                      <w:r w:rsidRPr="00E06A0C">
                        <w:rPr>
                          <w:rFonts w:cs="Helvetica"/>
                          <w:b/>
                          <w:bCs/>
                          <w:sz w:val="22"/>
                          <w:szCs w:val="22"/>
                        </w:rPr>
                        <w:t>Will I be assigned a roommate or can I request my own?  </w:t>
                      </w:r>
                    </w:p>
                    <w:p w14:paraId="3297E4B6" w14:textId="2EEF5552" w:rsidR="00631EA3" w:rsidRPr="00E06A0C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elvetica"/>
                          <w:iCs/>
                          <w:sz w:val="22"/>
                          <w:szCs w:val="22"/>
                        </w:rPr>
                      </w:pPr>
                      <w:r w:rsidRPr="00E06A0C">
                        <w:rPr>
                          <w:rFonts w:cs="Helvetica"/>
                          <w:iCs/>
                          <w:sz w:val="22"/>
                          <w:szCs w:val="22"/>
                        </w:rPr>
                        <w:t xml:space="preserve">You will be assigned a roommate if you do not request your own. </w:t>
                      </w:r>
                    </w:p>
                    <w:p w14:paraId="082DDA56" w14:textId="77777777" w:rsidR="00631EA3" w:rsidRPr="00E06A0C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"/>
                          <w:sz w:val="22"/>
                          <w:szCs w:val="22"/>
                        </w:rPr>
                      </w:pPr>
                    </w:p>
                    <w:p w14:paraId="621DBBE7" w14:textId="77777777" w:rsidR="00631EA3" w:rsidRPr="00E06A0C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"/>
                          <w:sz w:val="22"/>
                          <w:szCs w:val="22"/>
                        </w:rPr>
                      </w:pPr>
                      <w:r w:rsidRPr="00E06A0C">
                        <w:rPr>
                          <w:rFonts w:cs="Helvetica"/>
                          <w:b/>
                          <w:bCs/>
                          <w:sz w:val="22"/>
                          <w:szCs w:val="22"/>
                        </w:rPr>
                        <w:t>Who will be coaching me?</w:t>
                      </w:r>
                    </w:p>
                    <w:p w14:paraId="29BE82A2" w14:textId="3B264489" w:rsidR="00631EA3" w:rsidRPr="00E06A0C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elvetica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="Helvetica"/>
                          <w:iCs/>
                          <w:sz w:val="22"/>
                          <w:szCs w:val="22"/>
                        </w:rPr>
                        <w:t xml:space="preserve">College level coaches </w:t>
                      </w:r>
                      <w:r w:rsidRPr="00E06A0C">
                        <w:rPr>
                          <w:rFonts w:cs="Helvetica"/>
                          <w:iCs/>
                          <w:sz w:val="22"/>
                          <w:szCs w:val="22"/>
                        </w:rPr>
                        <w:t xml:space="preserve">will be </w:t>
                      </w:r>
                      <w:r>
                        <w:rPr>
                          <w:rFonts w:cs="Helvetica"/>
                          <w:iCs/>
                          <w:sz w:val="22"/>
                          <w:szCs w:val="22"/>
                        </w:rPr>
                        <w:t>coaching every player at each session</w:t>
                      </w:r>
                      <w:r w:rsidRPr="00E06A0C">
                        <w:rPr>
                          <w:rFonts w:cs="Helvetica"/>
                          <w:iCs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cs="Helvetica"/>
                          <w:iCs/>
                          <w:sz w:val="22"/>
                          <w:szCs w:val="22"/>
                        </w:rPr>
                        <w:t>Current college players will also be available to assist.</w:t>
                      </w:r>
                      <w:r w:rsidRPr="00E06A0C">
                        <w:rPr>
                          <w:rFonts w:cs="Helvetica"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CA6420B" w14:textId="77777777" w:rsidR="00631EA3" w:rsidRPr="00E06A0C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"/>
                          <w:sz w:val="22"/>
                          <w:szCs w:val="22"/>
                        </w:rPr>
                      </w:pPr>
                    </w:p>
                    <w:p w14:paraId="61405485" w14:textId="77777777" w:rsidR="00631EA3" w:rsidRPr="00E06A0C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"/>
                          <w:sz w:val="22"/>
                          <w:szCs w:val="22"/>
                        </w:rPr>
                      </w:pPr>
                      <w:r w:rsidRPr="00E06A0C">
                        <w:rPr>
                          <w:rFonts w:cs="Helvetica"/>
                          <w:b/>
                          <w:bCs/>
                          <w:sz w:val="22"/>
                          <w:szCs w:val="22"/>
                        </w:rPr>
                        <w:t>How do I get from JFK/LGA/Newark to Vassar?</w:t>
                      </w:r>
                    </w:p>
                    <w:p w14:paraId="47EBF2D7" w14:textId="77777777" w:rsidR="00631EA3" w:rsidRDefault="00631EA3" w:rsidP="00CD68C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color w:val="1A1A1A"/>
                          <w:sz w:val="22"/>
                          <w:szCs w:val="22"/>
                        </w:rPr>
                      </w:pPr>
                      <w:r>
                        <w:rPr>
                          <w:rFonts w:cs="Helvetica"/>
                          <w:iCs/>
                          <w:sz w:val="22"/>
                          <w:szCs w:val="22"/>
                        </w:rPr>
                        <w:t>You may</w:t>
                      </w:r>
                      <w:r w:rsidRPr="00E06A0C">
                        <w:rPr>
                          <w:rFonts w:cs="Helvetica"/>
                          <w:iCs/>
                          <w:sz w:val="22"/>
                          <w:szCs w:val="22"/>
                        </w:rPr>
                        <w:t xml:space="preserve"> arrange transportation from surrounding airports and train stations. </w:t>
                      </w:r>
                      <w:r>
                        <w:rPr>
                          <w:rFonts w:cs="Helvetica"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1CFF739" w14:textId="77777777" w:rsidR="00631EA3" w:rsidRPr="00E06A0C" w:rsidRDefault="00631EA3" w:rsidP="00CD68C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"/>
                          <w:sz w:val="22"/>
                          <w:szCs w:val="22"/>
                        </w:rPr>
                      </w:pPr>
                      <w:r w:rsidRPr="00E06A0C">
                        <w:rPr>
                          <w:rFonts w:cs="Arial"/>
                          <w:color w:val="1A1A1A"/>
                          <w:sz w:val="22"/>
                          <w:szCs w:val="22"/>
                        </w:rPr>
                        <w:t xml:space="preserve">Newburgh Airport is the closest airport to Vassar; there </w:t>
                      </w:r>
                      <w:r>
                        <w:rPr>
                          <w:rFonts w:cs="Arial"/>
                          <w:color w:val="1A1A1A"/>
                          <w:sz w:val="22"/>
                          <w:szCs w:val="22"/>
                        </w:rPr>
                        <w:t>is car service</w:t>
                      </w:r>
                      <w:r w:rsidRPr="00E06A0C">
                        <w:rPr>
                          <w:rFonts w:cs="Arial"/>
                          <w:color w:val="1A1A1A"/>
                          <w:sz w:val="22"/>
                          <w:szCs w:val="22"/>
                        </w:rPr>
                        <w:t xml:space="preserve"> from this small local airport directly to </w:t>
                      </w:r>
                      <w:r>
                        <w:rPr>
                          <w:rFonts w:cs="Arial"/>
                          <w:color w:val="1A1A1A"/>
                          <w:sz w:val="22"/>
                          <w:szCs w:val="22"/>
                        </w:rPr>
                        <w:t xml:space="preserve">our </w:t>
                      </w:r>
                      <w:r w:rsidRPr="00E06A0C">
                        <w:rPr>
                          <w:rFonts w:cs="Arial"/>
                          <w:color w:val="1A1A1A"/>
                          <w:sz w:val="22"/>
                          <w:szCs w:val="22"/>
                        </w:rPr>
                        <w:t xml:space="preserve">campus. </w:t>
                      </w:r>
                    </w:p>
                    <w:p w14:paraId="4CC07A8D" w14:textId="0F2A5D06" w:rsidR="00631EA3" w:rsidRPr="00CD68C1" w:rsidRDefault="00631EA3" w:rsidP="00CD68C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color w:val="1A1A1A"/>
                          <w:sz w:val="22"/>
                          <w:szCs w:val="22"/>
                        </w:rPr>
                      </w:pPr>
                      <w:r w:rsidRPr="00E06A0C">
                        <w:rPr>
                          <w:rFonts w:cs="Helvetica"/>
                          <w:iCs/>
                          <w:sz w:val="22"/>
                          <w:szCs w:val="22"/>
                        </w:rPr>
                        <w:t xml:space="preserve"> Public transportation to </w:t>
                      </w:r>
                      <w:r w:rsidRPr="00E06A0C">
                        <w:rPr>
                          <w:rFonts w:cs="Arial"/>
                          <w:color w:val="1A1A1A"/>
                          <w:sz w:val="22"/>
                          <w:szCs w:val="22"/>
                        </w:rPr>
                        <w:t xml:space="preserve">Grand Central </w:t>
                      </w:r>
                      <w:r>
                        <w:rPr>
                          <w:rFonts w:cs="Arial"/>
                          <w:color w:val="1A1A1A"/>
                          <w:sz w:val="22"/>
                          <w:szCs w:val="22"/>
                        </w:rPr>
                        <w:t>Station</w:t>
                      </w:r>
                      <w:r w:rsidRPr="00E06A0C">
                        <w:rPr>
                          <w:rFonts w:cs="Arial"/>
                          <w:color w:val="1A1A1A"/>
                          <w:sz w:val="22"/>
                          <w:szCs w:val="22"/>
                        </w:rPr>
                        <w:t xml:space="preserve"> is available from all major NYC area airports.  From Grand Central, travelers can take the Metro-North Railroad to the Poughkeepsie Train Station. The Poughkeepsie Train Station is approximately 10 minutes from campus (less than $10 cab ride).  There is also public transportation from major NYC airports to Penn Station. Penn Station has</w:t>
                      </w:r>
                      <w:r>
                        <w:rPr>
                          <w:rFonts w:cs="Arial"/>
                          <w:color w:val="1A1A1A"/>
                          <w:sz w:val="22"/>
                          <w:szCs w:val="22"/>
                        </w:rPr>
                        <w:t xml:space="preserve"> Amtrak services directly to</w:t>
                      </w:r>
                      <w:r w:rsidRPr="00E06A0C">
                        <w:rPr>
                          <w:rFonts w:cs="Arial"/>
                          <w:color w:val="1A1A1A"/>
                          <w:sz w:val="22"/>
                          <w:szCs w:val="22"/>
                        </w:rPr>
                        <w:t xml:space="preserve"> Poughkeepsie. </w:t>
                      </w:r>
                    </w:p>
                    <w:p w14:paraId="47DCCA85" w14:textId="77777777" w:rsidR="00631EA3" w:rsidRPr="00E06A0C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elvetic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C522A9A" w14:textId="77777777" w:rsidR="00631EA3" w:rsidRPr="00E06A0C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"/>
                          <w:sz w:val="22"/>
                          <w:szCs w:val="22"/>
                        </w:rPr>
                      </w:pPr>
                      <w:r w:rsidRPr="00E06A0C">
                        <w:rPr>
                          <w:rFonts w:cs="Helvetica"/>
                          <w:b/>
                          <w:bCs/>
                          <w:sz w:val="22"/>
                          <w:szCs w:val="22"/>
                        </w:rPr>
                        <w:t>What sort of surface will we be playing on?</w:t>
                      </w:r>
                    </w:p>
                    <w:p w14:paraId="7739516D" w14:textId="55D5264A" w:rsidR="00631EA3" w:rsidRPr="00E06A0C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"/>
                          <w:sz w:val="22"/>
                          <w:szCs w:val="22"/>
                        </w:rPr>
                      </w:pPr>
                      <w:r>
                        <w:rPr>
                          <w:rFonts w:cs="Helvetica"/>
                          <w:iCs/>
                          <w:sz w:val="22"/>
                          <w:szCs w:val="22"/>
                        </w:rPr>
                        <w:t>Camp will be conducted on the artificial turf, as well as on grass. In the event of inclement weather, we will use the indoor field house so p</w:t>
                      </w:r>
                      <w:r w:rsidRPr="00E06A0C">
                        <w:rPr>
                          <w:rFonts w:cs="Helvetica"/>
                          <w:iCs/>
                          <w:sz w:val="22"/>
                          <w:szCs w:val="22"/>
                        </w:rPr>
                        <w:t>lease bring indoor shoes as well as turfs in addition to your normal cleats.</w:t>
                      </w:r>
                    </w:p>
                    <w:p w14:paraId="6CF5A99F" w14:textId="77777777" w:rsidR="00631EA3" w:rsidRPr="00E06A0C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elvetic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7792FAD" w14:textId="77777777" w:rsidR="00631EA3" w:rsidRPr="00E06A0C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"/>
                          <w:sz w:val="22"/>
                          <w:szCs w:val="22"/>
                        </w:rPr>
                      </w:pPr>
                      <w:r w:rsidRPr="00E06A0C">
                        <w:rPr>
                          <w:rFonts w:cs="Helvetica"/>
                          <w:b/>
                          <w:bCs/>
                          <w:sz w:val="22"/>
                          <w:szCs w:val="22"/>
                        </w:rPr>
                        <w:t>What do I need to bring with me to camp?</w:t>
                      </w:r>
                    </w:p>
                    <w:p w14:paraId="6F26BD83" w14:textId="2885EE6D" w:rsidR="00631EA3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elvetica"/>
                          <w:iCs/>
                          <w:sz w:val="22"/>
                          <w:szCs w:val="22"/>
                        </w:rPr>
                      </w:pPr>
                      <w:r w:rsidRPr="00E06A0C">
                        <w:rPr>
                          <w:rFonts w:cs="Helvetica"/>
                          <w:iCs/>
                          <w:sz w:val="22"/>
                          <w:szCs w:val="22"/>
                        </w:rPr>
                        <w:t xml:space="preserve">As camp approaches we will send out a complete packing list to ensure you have everything you’ll need. But, basically you’ll need shorts, </w:t>
                      </w:r>
                      <w:r>
                        <w:rPr>
                          <w:rFonts w:cs="Helvetica"/>
                          <w:iCs/>
                          <w:sz w:val="22"/>
                          <w:szCs w:val="22"/>
                        </w:rPr>
                        <w:t>t-</w:t>
                      </w:r>
                      <w:r w:rsidRPr="00E06A0C">
                        <w:rPr>
                          <w:rFonts w:cs="Helvetica"/>
                          <w:iCs/>
                          <w:sz w:val="22"/>
                          <w:szCs w:val="22"/>
                        </w:rPr>
                        <w:t>shirts, and socks, running shoes, cleats, indoor shoes, turfs, sunscreen, alarm clock, toiletries, sheets, pillow, blanket, towel, and comfortable clothes for nighttime activities.</w:t>
                      </w:r>
                      <w:r>
                        <w:rPr>
                          <w:rFonts w:cs="Helvetica"/>
                          <w:iCs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37045C8B" w14:textId="77777777" w:rsidR="00631EA3" w:rsidRPr="004A0C34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elvetica"/>
                          <w:b/>
                          <w:iCs/>
                          <w:sz w:val="22"/>
                          <w:szCs w:val="22"/>
                        </w:rPr>
                      </w:pPr>
                    </w:p>
                    <w:p w14:paraId="02B209C6" w14:textId="032DA6F5" w:rsidR="00631EA3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elvetica"/>
                          <w:b/>
                          <w:iCs/>
                          <w:sz w:val="22"/>
                          <w:szCs w:val="22"/>
                        </w:rPr>
                      </w:pPr>
                      <w:r w:rsidRPr="004A0C34">
                        <w:rPr>
                          <w:rFonts w:cs="Helvetica"/>
                          <w:b/>
                          <w:iCs/>
                          <w:sz w:val="22"/>
                          <w:szCs w:val="22"/>
                        </w:rPr>
                        <w:t>Will there be an Athletic Trainer available?</w:t>
                      </w:r>
                    </w:p>
                    <w:p w14:paraId="096AB710" w14:textId="2AD183FE" w:rsidR="00631EA3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elvetica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="Helvetica"/>
                          <w:iCs/>
                          <w:sz w:val="22"/>
                          <w:szCs w:val="22"/>
                        </w:rPr>
                        <w:t>Yes!  A certified Athletic Trainer will be available to care for any injuries and/or taping etc.</w:t>
                      </w:r>
                    </w:p>
                    <w:p w14:paraId="2FA6BDF1" w14:textId="77777777" w:rsidR="00631EA3" w:rsidRPr="004A0C34" w:rsidRDefault="00631EA3" w:rsidP="009420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elvetica"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D68C1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2E28E64" wp14:editId="09FA77EC">
                <wp:simplePos x="0" y="0"/>
                <wp:positionH relativeFrom="page">
                  <wp:posOffset>516890</wp:posOffset>
                </wp:positionH>
                <wp:positionV relativeFrom="page">
                  <wp:posOffset>8895080</wp:posOffset>
                </wp:positionV>
                <wp:extent cx="6738620" cy="560070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494" y="20571"/>
                    <wp:lineTo x="21494" y="0"/>
                    <wp:lineTo x="0" y="0"/>
                  </wp:wrapPolygon>
                </wp:wrapTight>
                <wp:docPr id="9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8620" cy="5600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F15F7E" w14:textId="77777777" w:rsidR="00631EA3" w:rsidRDefault="00631EA3" w:rsidP="00CD68C1">
                            <w:pPr>
                              <w:pStyle w:val="LeadLine"/>
                              <w:rPr>
                                <w:rFonts w:ascii="Goudy Old Style" w:hAnsi="Goudy Old Style"/>
                                <w:sz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4"/>
                              </w:rPr>
                              <w:t xml:space="preserve">Box 750, </w:t>
                            </w:r>
                            <w:r w:rsidRPr="0008790E">
                              <w:rPr>
                                <w:rFonts w:ascii="Goudy Old Style" w:hAnsi="Goudy Old Style"/>
                                <w:sz w:val="24"/>
                              </w:rPr>
                              <w:t>124 Raymond Ave, Poughkeepsie, NY 12603</w:t>
                            </w:r>
                          </w:p>
                          <w:p w14:paraId="68E90F2F" w14:textId="3AE383E6" w:rsidR="00631EA3" w:rsidRDefault="003A67C7" w:rsidP="00CD68C1">
                            <w:pPr>
                              <w:pStyle w:val="LeadLine"/>
                              <w:rPr>
                                <w:rFonts w:ascii="Goudy Old Style" w:hAnsi="Goudy Old Style"/>
                                <w:sz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4"/>
                              </w:rPr>
                              <w:t xml:space="preserve">For more information, contact </w:t>
                            </w:r>
                            <w:r w:rsidR="00631EA3">
                              <w:rPr>
                                <w:rFonts w:ascii="Goudy Old Style" w:hAnsi="Goudy Old Style"/>
                                <w:sz w:val="24"/>
                              </w:rPr>
                              <w:t xml:space="preserve">Judy </w:t>
                            </w:r>
                            <w:proofErr w:type="spellStart"/>
                            <w:r w:rsidR="00631EA3">
                              <w:rPr>
                                <w:rFonts w:ascii="Goudy Old Style" w:hAnsi="Goudy Old Style"/>
                                <w:sz w:val="24"/>
                              </w:rPr>
                              <w:t>Finerghty</w:t>
                            </w:r>
                            <w:proofErr w:type="spellEnd"/>
                            <w:r w:rsidR="00631EA3">
                              <w:rPr>
                                <w:rFonts w:ascii="Goudy Old Style" w:hAnsi="Goudy Old Style"/>
                                <w:sz w:val="24"/>
                              </w:rPr>
                              <w:t xml:space="preserve">, </w:t>
                            </w:r>
                            <w:hyperlink r:id="rId19" w:history="1">
                              <w:r w:rsidR="00631EA3" w:rsidRPr="00FF03AB">
                                <w:rPr>
                                  <w:rStyle w:val="Hyperlink"/>
                                  <w:rFonts w:ascii="Goudy Old Style" w:hAnsi="Goudy Old Style"/>
                                  <w:sz w:val="24"/>
                                </w:rPr>
                                <w:t>jufinerghty@vassar.edu</w:t>
                              </w:r>
                            </w:hyperlink>
                          </w:p>
                          <w:p w14:paraId="4FF85E67" w14:textId="77777777" w:rsidR="00631EA3" w:rsidRPr="0008790E" w:rsidRDefault="00631EA3" w:rsidP="00CD68C1">
                            <w:pPr>
                              <w:pStyle w:val="LeadLine"/>
                              <w:rPr>
                                <w:rFonts w:ascii="Goudy Old Style" w:hAnsi="Goudy Old Style"/>
                                <w:sz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40.7pt;margin-top:700.4pt;width:530.6pt;height:44.1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" fillcolor="#4a4a4a [3215]" stroked="f">
                <v:textbox inset="14.4pt,7.2pt,14.4pt,7.2pt">
                  <w:txbxContent>
                    <w:p w14:paraId="0AF15F7E" w14:textId="77777777" w:rsidR="00631EA3" w:rsidRDefault="00631EA3" w:rsidP="00CD68C1">
                      <w:pPr>
                        <w:pStyle w:val="LeadLine"/>
                        <w:rPr>
                          <w:rFonts w:ascii="Goudy Old Style" w:hAnsi="Goudy Old Style"/>
                          <w:sz w:val="24"/>
                        </w:rPr>
                      </w:pPr>
                      <w:r>
                        <w:rPr>
                          <w:rFonts w:ascii="Goudy Old Style" w:hAnsi="Goudy Old Style"/>
                          <w:sz w:val="24"/>
                        </w:rPr>
                        <w:t xml:space="preserve">Box 750, </w:t>
                      </w:r>
                      <w:r w:rsidRPr="0008790E">
                        <w:rPr>
                          <w:rFonts w:ascii="Goudy Old Style" w:hAnsi="Goudy Old Style"/>
                          <w:sz w:val="24"/>
                        </w:rPr>
                        <w:t>124 Raymond Ave, Poughkeepsie, NY 12603</w:t>
                      </w:r>
                    </w:p>
                    <w:p w14:paraId="68E90F2F" w14:textId="3AE383E6" w:rsidR="00631EA3" w:rsidRDefault="003A67C7" w:rsidP="00CD68C1">
                      <w:pPr>
                        <w:pStyle w:val="LeadLine"/>
                        <w:rPr>
                          <w:rFonts w:ascii="Goudy Old Style" w:hAnsi="Goudy Old Style"/>
                          <w:sz w:val="24"/>
                        </w:rPr>
                      </w:pPr>
                      <w:r>
                        <w:rPr>
                          <w:rFonts w:ascii="Goudy Old Style" w:hAnsi="Goudy Old Style"/>
                          <w:sz w:val="24"/>
                        </w:rPr>
                        <w:t xml:space="preserve">For more information, contact </w:t>
                      </w:r>
                      <w:r w:rsidR="00631EA3">
                        <w:rPr>
                          <w:rFonts w:ascii="Goudy Old Style" w:hAnsi="Goudy Old Style"/>
                          <w:sz w:val="24"/>
                        </w:rPr>
                        <w:t xml:space="preserve">Judy </w:t>
                      </w:r>
                      <w:proofErr w:type="spellStart"/>
                      <w:r w:rsidR="00631EA3">
                        <w:rPr>
                          <w:rFonts w:ascii="Goudy Old Style" w:hAnsi="Goudy Old Style"/>
                          <w:sz w:val="24"/>
                        </w:rPr>
                        <w:t>Finerghty</w:t>
                      </w:r>
                      <w:proofErr w:type="spellEnd"/>
                      <w:r w:rsidR="00631EA3">
                        <w:rPr>
                          <w:rFonts w:ascii="Goudy Old Style" w:hAnsi="Goudy Old Style"/>
                          <w:sz w:val="24"/>
                        </w:rPr>
                        <w:t xml:space="preserve">, </w:t>
                      </w:r>
                      <w:hyperlink r:id="rId20" w:history="1">
                        <w:r w:rsidR="00631EA3" w:rsidRPr="00FF03AB">
                          <w:rPr>
                            <w:rStyle w:val="Hyperlink"/>
                            <w:rFonts w:ascii="Goudy Old Style" w:hAnsi="Goudy Old Style"/>
                            <w:sz w:val="24"/>
                          </w:rPr>
                          <w:t>jufinerghty@vassar.edu</w:t>
                        </w:r>
                      </w:hyperlink>
                    </w:p>
                    <w:p w14:paraId="4FF85E67" w14:textId="77777777" w:rsidR="00631EA3" w:rsidRPr="0008790E" w:rsidRDefault="00631EA3" w:rsidP="00CD68C1">
                      <w:pPr>
                        <w:pStyle w:val="LeadLine"/>
                        <w:rPr>
                          <w:rFonts w:ascii="Goudy Old Style" w:hAnsi="Goudy Old Style"/>
                          <w:sz w:val="24"/>
                        </w:rPr>
                      </w:pPr>
                      <w:r>
                        <w:rPr>
                          <w:rFonts w:ascii="Goudy Old Style" w:hAnsi="Goudy Old Style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9420B2" w:rsidRPr="009420B2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7235DAA" wp14:editId="1E275CEE">
                <wp:simplePos x="0" y="0"/>
                <wp:positionH relativeFrom="page">
                  <wp:posOffset>516890</wp:posOffset>
                </wp:positionH>
                <wp:positionV relativeFrom="page">
                  <wp:posOffset>1184910</wp:posOffset>
                </wp:positionV>
                <wp:extent cx="6738620" cy="431800"/>
                <wp:effectExtent l="0" t="0" r="0" b="0"/>
                <wp:wrapTight wrapText="bothSides">
                  <wp:wrapPolygon edited="0">
                    <wp:start x="0" y="0"/>
                    <wp:lineTo x="0" y="20329"/>
                    <wp:lineTo x="21494" y="20329"/>
                    <wp:lineTo x="21494" y="0"/>
                    <wp:lineTo x="0" y="0"/>
                  </wp:wrapPolygon>
                </wp:wrapTight>
                <wp:docPr id="9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8620" cy="431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9D07E3" w14:textId="7390262E" w:rsidR="00631EA3" w:rsidRPr="004B444F" w:rsidRDefault="00FC6415" w:rsidP="00FC6415">
                            <w:pPr>
                              <w:pStyle w:val="Footer"/>
                              <w:jc w:val="center"/>
                              <w:rPr>
                                <w:rFonts w:ascii="Goudy Old Style" w:hAnsi="Goudy Old Style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June 29 &amp; 30, 2018</w:t>
                            </w:r>
                          </w:p>
                        </w:txbxContent>
                      </wps:txbx>
                      <wps:bodyPr rot="0" vert="horz" wrap="square" lIns="18288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40.7pt;margin-top:93.3pt;width:530.6pt;height:34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" fillcolor="#4a4a4a [3215]" stroked="f">
                <v:textbox inset="14.4pt,7.2pt,14.4pt,7.2pt">
                  <w:txbxContent>
                    <w:p w14:paraId="2B9D07E3" w14:textId="7390262E" w:rsidR="00631EA3" w:rsidRPr="004B444F" w:rsidRDefault="00FC6415" w:rsidP="00FC6415">
                      <w:pPr>
                        <w:pStyle w:val="Footer"/>
                        <w:jc w:val="center"/>
                        <w:rPr>
                          <w:rFonts w:ascii="Goudy Old Style" w:hAnsi="Goudy Old Style"/>
                          <w:b/>
                          <w:sz w:val="44"/>
                        </w:rPr>
                      </w:pPr>
                      <w:r>
                        <w:rPr>
                          <w:rFonts w:ascii="Goudy Old Style" w:hAnsi="Goudy Old Style"/>
                          <w:b/>
                          <w:color w:val="FFFFFF" w:themeColor="background1"/>
                          <w:sz w:val="36"/>
                          <w:szCs w:val="36"/>
                        </w:rPr>
                        <w:t>June 29 &amp; 30, 2018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9420B2" w:rsidRPr="009420B2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069E1FB" wp14:editId="6724E402">
                <wp:simplePos x="0" y="0"/>
                <wp:positionH relativeFrom="page">
                  <wp:posOffset>516890</wp:posOffset>
                </wp:positionH>
                <wp:positionV relativeFrom="page">
                  <wp:posOffset>457200</wp:posOffset>
                </wp:positionV>
                <wp:extent cx="6738620" cy="727710"/>
                <wp:effectExtent l="0" t="0" r="0" b="8890"/>
                <wp:wrapTight wrapText="bothSides">
                  <wp:wrapPolygon edited="0">
                    <wp:start x="0" y="0"/>
                    <wp:lineTo x="0" y="21110"/>
                    <wp:lineTo x="21494" y="21110"/>
                    <wp:lineTo x="21494" y="0"/>
                    <wp:lineTo x="0" y="0"/>
                  </wp:wrapPolygon>
                </wp:wrapTight>
                <wp:docPr id="91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8620" cy="727710"/>
                        </a:xfrm>
                        <a:prstGeom prst="rect">
                          <a:avLst/>
                        </a:prstGeom>
                        <a:solidFill>
                          <a:srgbClr val="65141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699467" w14:textId="740760C5" w:rsidR="00631EA3" w:rsidRPr="000600E4" w:rsidRDefault="00631EA3" w:rsidP="005D238B">
                            <w:pPr>
                              <w:pStyle w:val="Header"/>
                              <w:jc w:val="center"/>
                              <w:rPr>
                                <w:rFonts w:ascii="Goudy Old Style" w:hAnsi="Goudy Old Style"/>
                              </w:rPr>
                            </w:pPr>
                            <w:r w:rsidRPr="000600E4">
                              <w:rPr>
                                <w:rFonts w:ascii="Goudy Old Style" w:hAnsi="Goudy Old Style"/>
                                <w:sz w:val="72"/>
                                <w:szCs w:val="72"/>
                              </w:rPr>
                              <w:t>V</w:t>
                            </w:r>
                            <w:r>
                              <w:rPr>
                                <w:rFonts w:ascii="Goudy Old Style" w:hAnsi="Goudy Old Style"/>
                                <w:sz w:val="72"/>
                                <w:szCs w:val="72"/>
                              </w:rPr>
                              <w:t>assar Girl</w:t>
                            </w:r>
                            <w:r w:rsidRPr="000600E4">
                              <w:rPr>
                                <w:rFonts w:ascii="Goudy Old Style" w:hAnsi="Goudy Old Style"/>
                                <w:sz w:val="72"/>
                                <w:szCs w:val="72"/>
                              </w:rPr>
                              <w:t>s Lacrosse</w:t>
                            </w:r>
                            <w:r w:rsidRPr="000600E4">
                              <w:rPr>
                                <w:rFonts w:ascii="Goudy Old Style" w:hAnsi="Goudy Old Style"/>
                              </w:rPr>
                              <w:t xml:space="preserve"> </w:t>
                            </w:r>
                            <w:r w:rsidRPr="000600E4">
                              <w:rPr>
                                <w:rFonts w:ascii="Goudy Old Style" w:hAnsi="Goudy Old Style"/>
                                <w:sz w:val="72"/>
                                <w:szCs w:val="72"/>
                              </w:rPr>
                              <w:t>Camp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40.7pt;margin-top:36pt;width:530.6pt;height:57.3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" fillcolor="#651417" stroked="f">
                <v:textbox inset=",0,,0">
                  <w:txbxContent>
                    <w:p w14:paraId="03699467" w14:textId="740760C5" w:rsidR="00631EA3" w:rsidRPr="000600E4" w:rsidRDefault="00631EA3" w:rsidP="005D238B">
                      <w:pPr>
                        <w:pStyle w:val="Header"/>
                        <w:jc w:val="center"/>
                        <w:rPr>
                          <w:rFonts w:ascii="Goudy Old Style" w:hAnsi="Goudy Old Style"/>
                        </w:rPr>
                      </w:pPr>
                      <w:r w:rsidRPr="000600E4">
                        <w:rPr>
                          <w:rFonts w:ascii="Goudy Old Style" w:hAnsi="Goudy Old Style"/>
                          <w:sz w:val="72"/>
                          <w:szCs w:val="72"/>
                        </w:rPr>
                        <w:t>V</w:t>
                      </w:r>
                      <w:r>
                        <w:rPr>
                          <w:rFonts w:ascii="Goudy Old Style" w:hAnsi="Goudy Old Style"/>
                          <w:sz w:val="72"/>
                          <w:szCs w:val="72"/>
                        </w:rPr>
                        <w:t>assar Girl</w:t>
                      </w:r>
                      <w:r w:rsidRPr="000600E4">
                        <w:rPr>
                          <w:rFonts w:ascii="Goudy Old Style" w:hAnsi="Goudy Old Style"/>
                          <w:sz w:val="72"/>
                          <w:szCs w:val="72"/>
                        </w:rPr>
                        <w:t>s Lacrosse</w:t>
                      </w:r>
                      <w:r w:rsidRPr="000600E4">
                        <w:rPr>
                          <w:rFonts w:ascii="Goudy Old Style" w:hAnsi="Goudy Old Style"/>
                        </w:rPr>
                        <w:t xml:space="preserve"> </w:t>
                      </w:r>
                      <w:r w:rsidRPr="000600E4">
                        <w:rPr>
                          <w:rFonts w:ascii="Goudy Old Style" w:hAnsi="Goudy Old Style"/>
                          <w:sz w:val="72"/>
                          <w:szCs w:val="72"/>
                        </w:rPr>
                        <w:t>Camp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14:paraId="187F9184" w14:textId="469A54A1" w:rsidR="00DB089A" w:rsidRDefault="00DB089A" w:rsidP="00A050F9"/>
    <w:sectPr w:rsidR="00DB089A" w:rsidSect="00A050F9">
      <w:headerReference w:type="first" r:id="rId21"/>
      <w:footerReference w:type="first" r:id="rId22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B8E098" w14:textId="77777777" w:rsidR="004F1BB1" w:rsidRDefault="004F1BB1">
      <w:r>
        <w:separator/>
      </w:r>
    </w:p>
  </w:endnote>
  <w:endnote w:type="continuationSeparator" w:id="0">
    <w:p w14:paraId="20351C38" w14:textId="77777777" w:rsidR="004F1BB1" w:rsidRDefault="004F1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00000001" w:usb1="08070000" w:usb2="00000010" w:usb3="00000000" w:csb0="00020000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6E403" w14:textId="77777777" w:rsidR="00631EA3" w:rsidRDefault="00631EA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5" behindDoc="0" locked="0" layoutInCell="1" allowOverlap="1" wp14:anchorId="3E88F86C" wp14:editId="27AF1D79">
              <wp:simplePos x="0" y="0"/>
              <wp:positionH relativeFrom="page">
                <wp:posOffset>3557270</wp:posOffset>
              </wp:positionH>
              <wp:positionV relativeFrom="page">
                <wp:posOffset>9683750</wp:posOffset>
              </wp:positionV>
              <wp:extent cx="657225" cy="271780"/>
              <wp:effectExtent l="1270" t="6350" r="1905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22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5F3B3C4B" w14:textId="77777777" w:rsidR="00631EA3" w:rsidRDefault="00631EA3" w:rsidP="00A050F9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F1BB1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47" type="#_x0000_t202" style="position:absolute;margin-left:280.1pt;margin-top:762.5pt;width:51.75pt;height:21.4pt;z-index: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" mv:complextextbox="1" filled="f" stroked="f">
              <v:textbox style="mso-next-textbox:#_x0000_s1029" inset=",0,,0">
                <w:txbxContent>
                  <w:p w14:paraId="5F3B3C4B" w14:textId="77777777" w:rsidR="00631EA3" w:rsidRDefault="00631EA3" w:rsidP="00A050F9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F1BB1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2F5F8" w14:textId="77777777" w:rsidR="00631EA3" w:rsidRDefault="00631EA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3EDFE3" w14:textId="77777777" w:rsidR="004F1BB1" w:rsidRDefault="004F1BB1">
      <w:r>
        <w:separator/>
      </w:r>
    </w:p>
  </w:footnote>
  <w:footnote w:type="continuationSeparator" w:id="0">
    <w:p w14:paraId="3FAC9D37" w14:textId="77777777" w:rsidR="004F1BB1" w:rsidRDefault="004F1B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1CDF5" w14:textId="77777777" w:rsidR="00631EA3" w:rsidRDefault="00631EA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2DD60CE" wp14:editId="01D75FF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12700" b="12700"/>
              <wp:wrapTight wrapText="bothSides">
                <wp:wrapPolygon edited="0">
                  <wp:start x="-36" y="0"/>
                  <wp:lineTo x="-36" y="21557"/>
                  <wp:lineTo x="21636" y="21557"/>
                  <wp:lineTo x="21636" y="0"/>
                  <wp:lineTo x="-36" y="0"/>
                </wp:wrapPolygon>
              </wp:wrapTight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6pt;margin-top:36pt;width:540pt;height:10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" o:allowincell="f" filled="f" fillcolor="#b3cfff" strokecolor="#18348a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12580" w14:textId="77777777" w:rsidR="00631EA3" w:rsidRDefault="00631EA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40A7FC8" wp14:editId="21D4C073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12700" b="12700"/>
              <wp:wrapTight wrapText="bothSides">
                <wp:wrapPolygon edited="0">
                  <wp:start x="-36" y="0"/>
                  <wp:lineTo x="-36" y="21557"/>
                  <wp:lineTo x="21636" y="21557"/>
                  <wp:lineTo x="21636" y="0"/>
                  <wp:lineTo x="-36" y="0"/>
                </wp:wrapPolygon>
              </wp:wrapTight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pt;margin-top:36pt;width:540pt;height:10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" o:allowincell="f" filled="f" fillcolor="#b3cfff" strokecolor="#18348a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0AA3BB" w14:textId="77777777" w:rsidR="00631EA3" w:rsidRDefault="00631EA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7" behindDoc="0" locked="0" layoutInCell="0" allowOverlap="1" wp14:anchorId="79E7B65E" wp14:editId="494C360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12700" b="12700"/>
              <wp:wrapTight wrapText="bothSides">
                <wp:wrapPolygon edited="0">
                  <wp:start x="-36" y="0"/>
                  <wp:lineTo x="-36" y="21557"/>
                  <wp:lineTo x="21636" y="21557"/>
                  <wp:lineTo x="21636" y="0"/>
                  <wp:lineTo x="-36" y="0"/>
                </wp:wrapPolygon>
              </wp:wrapTight>
              <wp:docPr id="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540pt;height:10in;z-index:251659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" o:allowincell="f" filled="f" fillcolor="#b3cfff" strokecolor="#18348a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8A52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B3A02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0C10FD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0818E9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41EF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9529B3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2365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D2880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E54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D02F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EFE9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5"/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B01D40"/>
    <w:rsid w:val="000435EF"/>
    <w:rsid w:val="000600E4"/>
    <w:rsid w:val="00063593"/>
    <w:rsid w:val="00080BDE"/>
    <w:rsid w:val="0008790E"/>
    <w:rsid w:val="000A096D"/>
    <w:rsid w:val="000A2188"/>
    <w:rsid w:val="000A269D"/>
    <w:rsid w:val="000C0736"/>
    <w:rsid w:val="000F2F91"/>
    <w:rsid w:val="00124A41"/>
    <w:rsid w:val="00135CF9"/>
    <w:rsid w:val="00140482"/>
    <w:rsid w:val="00161574"/>
    <w:rsid w:val="0018477A"/>
    <w:rsid w:val="001A6E1E"/>
    <w:rsid w:val="001B7A5F"/>
    <w:rsid w:val="001C0A33"/>
    <w:rsid w:val="001E0352"/>
    <w:rsid w:val="00204088"/>
    <w:rsid w:val="00223F13"/>
    <w:rsid w:val="00226F19"/>
    <w:rsid w:val="00241187"/>
    <w:rsid w:val="002457C7"/>
    <w:rsid w:val="002613D4"/>
    <w:rsid w:val="00261D2F"/>
    <w:rsid w:val="002650F4"/>
    <w:rsid w:val="00277453"/>
    <w:rsid w:val="00291FA9"/>
    <w:rsid w:val="00293281"/>
    <w:rsid w:val="002C4A88"/>
    <w:rsid w:val="00301366"/>
    <w:rsid w:val="00302A6F"/>
    <w:rsid w:val="00316EFD"/>
    <w:rsid w:val="003336B4"/>
    <w:rsid w:val="00356018"/>
    <w:rsid w:val="0036208C"/>
    <w:rsid w:val="003919F9"/>
    <w:rsid w:val="003A4586"/>
    <w:rsid w:val="003A6349"/>
    <w:rsid w:val="003A67C7"/>
    <w:rsid w:val="003C568E"/>
    <w:rsid w:val="003D07A9"/>
    <w:rsid w:val="003E5899"/>
    <w:rsid w:val="00402167"/>
    <w:rsid w:val="004045CD"/>
    <w:rsid w:val="00424531"/>
    <w:rsid w:val="0042588B"/>
    <w:rsid w:val="004351AB"/>
    <w:rsid w:val="00435A98"/>
    <w:rsid w:val="00472340"/>
    <w:rsid w:val="004A0C34"/>
    <w:rsid w:val="004A6E67"/>
    <w:rsid w:val="004B1B5D"/>
    <w:rsid w:val="004B444F"/>
    <w:rsid w:val="004D69F6"/>
    <w:rsid w:val="004E3AC3"/>
    <w:rsid w:val="004F1BB1"/>
    <w:rsid w:val="004F3A9B"/>
    <w:rsid w:val="00524CC7"/>
    <w:rsid w:val="005471BF"/>
    <w:rsid w:val="00555DE3"/>
    <w:rsid w:val="00572770"/>
    <w:rsid w:val="00572B26"/>
    <w:rsid w:val="00576B7C"/>
    <w:rsid w:val="00594CE2"/>
    <w:rsid w:val="005D238B"/>
    <w:rsid w:val="005E37BD"/>
    <w:rsid w:val="005F58CA"/>
    <w:rsid w:val="005F6C7F"/>
    <w:rsid w:val="00631EA3"/>
    <w:rsid w:val="00632288"/>
    <w:rsid w:val="00641CCA"/>
    <w:rsid w:val="00643DD2"/>
    <w:rsid w:val="0067057D"/>
    <w:rsid w:val="00690B89"/>
    <w:rsid w:val="006B1505"/>
    <w:rsid w:val="006C4C70"/>
    <w:rsid w:val="006D642A"/>
    <w:rsid w:val="006F6C57"/>
    <w:rsid w:val="00706811"/>
    <w:rsid w:val="00753D6E"/>
    <w:rsid w:val="0077798B"/>
    <w:rsid w:val="00786080"/>
    <w:rsid w:val="0079204B"/>
    <w:rsid w:val="007E6249"/>
    <w:rsid w:val="007F2116"/>
    <w:rsid w:val="00826E1A"/>
    <w:rsid w:val="00834CC2"/>
    <w:rsid w:val="008463CF"/>
    <w:rsid w:val="008A1B4E"/>
    <w:rsid w:val="008C000A"/>
    <w:rsid w:val="0090122C"/>
    <w:rsid w:val="009163F5"/>
    <w:rsid w:val="00941D5D"/>
    <w:rsid w:val="009420B2"/>
    <w:rsid w:val="00952CA6"/>
    <w:rsid w:val="009A29E4"/>
    <w:rsid w:val="009B5962"/>
    <w:rsid w:val="009D0598"/>
    <w:rsid w:val="009D47ED"/>
    <w:rsid w:val="009D75C6"/>
    <w:rsid w:val="009F65DE"/>
    <w:rsid w:val="00A04FC7"/>
    <w:rsid w:val="00A050F9"/>
    <w:rsid w:val="00A10F33"/>
    <w:rsid w:val="00A21E57"/>
    <w:rsid w:val="00A63004"/>
    <w:rsid w:val="00A93581"/>
    <w:rsid w:val="00AB5C20"/>
    <w:rsid w:val="00AE04C3"/>
    <w:rsid w:val="00AF385D"/>
    <w:rsid w:val="00B01D40"/>
    <w:rsid w:val="00B1539D"/>
    <w:rsid w:val="00B402D1"/>
    <w:rsid w:val="00B5544D"/>
    <w:rsid w:val="00B732C7"/>
    <w:rsid w:val="00B82996"/>
    <w:rsid w:val="00B85B9A"/>
    <w:rsid w:val="00B863B5"/>
    <w:rsid w:val="00B87FB2"/>
    <w:rsid w:val="00B92524"/>
    <w:rsid w:val="00C00863"/>
    <w:rsid w:val="00C0399E"/>
    <w:rsid w:val="00C24FA3"/>
    <w:rsid w:val="00C47AD3"/>
    <w:rsid w:val="00C57849"/>
    <w:rsid w:val="00CD68C1"/>
    <w:rsid w:val="00CE364F"/>
    <w:rsid w:val="00D058CE"/>
    <w:rsid w:val="00D101B9"/>
    <w:rsid w:val="00D1166B"/>
    <w:rsid w:val="00D258C4"/>
    <w:rsid w:val="00D35709"/>
    <w:rsid w:val="00D4770D"/>
    <w:rsid w:val="00D61F6C"/>
    <w:rsid w:val="00D65724"/>
    <w:rsid w:val="00D77549"/>
    <w:rsid w:val="00D824F4"/>
    <w:rsid w:val="00DB089A"/>
    <w:rsid w:val="00DD2C6A"/>
    <w:rsid w:val="00DD5280"/>
    <w:rsid w:val="00E04D8A"/>
    <w:rsid w:val="00E06A0C"/>
    <w:rsid w:val="00E147B9"/>
    <w:rsid w:val="00E25C6F"/>
    <w:rsid w:val="00E432C8"/>
    <w:rsid w:val="00E65ACA"/>
    <w:rsid w:val="00E90179"/>
    <w:rsid w:val="00F27DB4"/>
    <w:rsid w:val="00F50812"/>
    <w:rsid w:val="00FB551F"/>
    <w:rsid w:val="00FC63CE"/>
    <w:rsid w:val="00FC6415"/>
    <w:rsid w:val="00FE21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11BB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rsid w:val="009E2A28"/>
    <w:pPr>
      <w:spacing w:line="520" w:lineRule="exact"/>
      <w:outlineLvl w:val="0"/>
    </w:pPr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Heading2">
    <w:name w:val="heading 2"/>
    <w:basedOn w:val="Normal"/>
    <w:link w:val="Heading2Char"/>
    <w:rsid w:val="0062519F"/>
    <w:pPr>
      <w:outlineLvl w:val="1"/>
    </w:pPr>
    <w:rPr>
      <w:bCs/>
      <w:color w:val="4A4A4A" w:themeColor="text2"/>
      <w:sz w:val="36"/>
      <w:szCs w:val="26"/>
    </w:rPr>
  </w:style>
  <w:style w:type="paragraph" w:styleId="Heading3">
    <w:name w:val="heading 3"/>
    <w:basedOn w:val="Normal"/>
    <w:link w:val="Heading3Char"/>
    <w:rsid w:val="002D780D"/>
    <w:pPr>
      <w:outlineLvl w:val="2"/>
    </w:pPr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styleId="Heading4">
    <w:name w:val="heading 4"/>
    <w:basedOn w:val="Normal"/>
    <w:link w:val="Heading4Char"/>
    <w:rsid w:val="005F0FF2"/>
    <w:pPr>
      <w:outlineLvl w:val="3"/>
    </w:pPr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styleId="Heading6">
    <w:name w:val="heading 6"/>
    <w:basedOn w:val="Normal"/>
    <w:link w:val="Heading6Char"/>
    <w:rsid w:val="00B44EF4"/>
    <w:pPr>
      <w:keepNext/>
      <w:keepLines/>
      <w:jc w:val="right"/>
      <w:outlineLvl w:val="5"/>
    </w:pPr>
    <w:rPr>
      <w:rFonts w:asciiTheme="majorHAnsi" w:eastAsiaTheme="majorEastAsia" w:hAnsiTheme="majorHAnsi" w:cstheme="majorBidi"/>
      <w:iCs/>
      <w:color w:val="FFAE00" w:themeColor="accent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F647A"/>
  </w:style>
  <w:style w:type="paragraph" w:styleId="Footer">
    <w:name w:val="footer"/>
    <w:basedOn w:val="Normal"/>
    <w:link w:val="Foot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CF647A"/>
  </w:style>
  <w:style w:type="character" w:customStyle="1" w:styleId="Heading2Char">
    <w:name w:val="Heading 2 Char"/>
    <w:basedOn w:val="DefaultParagraphFont"/>
    <w:link w:val="Heading2"/>
    <w:rsid w:val="0062519F"/>
    <w:rPr>
      <w:bCs/>
      <w:color w:val="4A4A4A" w:themeColor="text2"/>
      <w:sz w:val="36"/>
      <w:szCs w:val="26"/>
    </w:rPr>
  </w:style>
  <w:style w:type="character" w:customStyle="1" w:styleId="Heading1Char">
    <w:name w:val="Heading 1 Char"/>
    <w:basedOn w:val="DefaultParagraphFont"/>
    <w:link w:val="Heading1"/>
    <w:rsid w:val="009E2A28"/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BodyText2">
    <w:name w:val="Body Text 2"/>
    <w:basedOn w:val="Normal"/>
    <w:link w:val="BodyText2Char"/>
    <w:rsid w:val="00AD3C87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AD3C87"/>
  </w:style>
  <w:style w:type="paragraph" w:styleId="BodyText">
    <w:name w:val="Body Text"/>
    <w:basedOn w:val="Normal"/>
    <w:link w:val="BodyTextChar"/>
    <w:rsid w:val="00486F84"/>
    <w:pPr>
      <w:spacing w:after="120" w:line="360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rsid w:val="00486F84"/>
    <w:rPr>
      <w:color w:val="404040" w:themeColor="text1" w:themeTint="BF"/>
      <w:sz w:val="22"/>
    </w:rPr>
  </w:style>
  <w:style w:type="paragraph" w:styleId="Subtitle">
    <w:name w:val="Subtitle"/>
    <w:basedOn w:val="Normal"/>
    <w:link w:val="SubtitleChar"/>
    <w:rsid w:val="006F622D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character" w:customStyle="1" w:styleId="SubtitleChar">
    <w:name w:val="Subtitle Char"/>
    <w:basedOn w:val="DefaultParagraphFont"/>
    <w:link w:val="Subtitle"/>
    <w:rsid w:val="006F622D"/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paragraph" w:styleId="Date">
    <w:name w:val="Date"/>
    <w:basedOn w:val="Normal"/>
    <w:link w:val="DateChar"/>
    <w:rsid w:val="0062519F"/>
    <w:pPr>
      <w:jc w:val="right"/>
    </w:pPr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DateChar">
    <w:name w:val="Date Char"/>
    <w:basedOn w:val="DefaultParagraphFont"/>
    <w:link w:val="Date"/>
    <w:rsid w:val="0062519F"/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B44EF4"/>
    <w:rPr>
      <w:rFonts w:asciiTheme="majorHAnsi" w:eastAsiaTheme="majorEastAsia" w:hAnsiTheme="majorHAnsi" w:cstheme="majorBidi"/>
      <w:iCs/>
      <w:color w:val="FFAE00" w:themeColor="accent3"/>
      <w:sz w:val="28"/>
    </w:rPr>
  </w:style>
  <w:style w:type="paragraph" w:customStyle="1" w:styleId="Boxheading-large">
    <w:name w:val="Box heading - large"/>
    <w:basedOn w:val="Normal"/>
    <w:qFormat/>
    <w:rsid w:val="0062519F"/>
    <w:pPr>
      <w:jc w:val="center"/>
    </w:pPr>
    <w:rPr>
      <w:rFonts w:asciiTheme="majorHAnsi" w:eastAsiaTheme="majorEastAsia" w:hAnsiTheme="majorHAnsi" w:cs="Cooper Black"/>
      <w:color w:val="FFFFFF" w:themeColor="background1"/>
      <w:sz w:val="60"/>
    </w:rPr>
  </w:style>
  <w:style w:type="paragraph" w:customStyle="1" w:styleId="Boxtext-large">
    <w:name w:val="Box text - large"/>
    <w:basedOn w:val="Normal"/>
    <w:qFormat/>
    <w:rsid w:val="0062519F"/>
    <w:pPr>
      <w:jc w:val="center"/>
    </w:pPr>
    <w:rPr>
      <w:color w:val="FFFFFF" w:themeColor="background1"/>
    </w:rPr>
  </w:style>
  <w:style w:type="paragraph" w:styleId="Title">
    <w:name w:val="Title"/>
    <w:basedOn w:val="Normal"/>
    <w:link w:val="TitleChar"/>
    <w:rsid w:val="0062519F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62519F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customStyle="1" w:styleId="LeadLine">
    <w:name w:val="Lead Line"/>
    <w:basedOn w:val="Normal"/>
    <w:qFormat/>
    <w:rsid w:val="00D25667"/>
    <w:pPr>
      <w:jc w:val="center"/>
    </w:pPr>
    <w:rPr>
      <w:color w:val="FFFFFF" w:themeColor="background1"/>
      <w:sz w:val="18"/>
    </w:rPr>
  </w:style>
  <w:style w:type="character" w:customStyle="1" w:styleId="Heading3Char">
    <w:name w:val="Heading 3 Char"/>
    <w:basedOn w:val="DefaultParagraphFont"/>
    <w:link w:val="Heading3"/>
    <w:rsid w:val="002D780D"/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customStyle="1" w:styleId="Boxheading-small">
    <w:name w:val="Box heading - small"/>
    <w:basedOn w:val="Boxheading-large"/>
    <w:qFormat/>
    <w:rsid w:val="00CB746F"/>
    <w:rPr>
      <w:sz w:val="26"/>
    </w:rPr>
  </w:style>
  <w:style w:type="paragraph" w:customStyle="1" w:styleId="Boxtext-medium">
    <w:name w:val="Box text - medium"/>
    <w:basedOn w:val="Boxtext-large"/>
    <w:qFormat/>
    <w:rsid w:val="00CB746F"/>
    <w:rPr>
      <w:sz w:val="22"/>
    </w:rPr>
  </w:style>
  <w:style w:type="paragraph" w:customStyle="1" w:styleId="Boxheading-medium">
    <w:name w:val="Box heading - medium"/>
    <w:basedOn w:val="Boxheading-large"/>
    <w:qFormat/>
    <w:rsid w:val="007E4D85"/>
    <w:pPr>
      <w:jc w:val="left"/>
    </w:pPr>
    <w:rPr>
      <w:sz w:val="44"/>
    </w:rPr>
  </w:style>
  <w:style w:type="paragraph" w:customStyle="1" w:styleId="BodyTextSingle">
    <w:name w:val="Body Text Single"/>
    <w:basedOn w:val="BodyText"/>
    <w:qFormat/>
    <w:rsid w:val="007E4D85"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rsid w:val="005F0FF2"/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customStyle="1" w:styleId="BoxText-Left">
    <w:name w:val="Box Text - Left"/>
    <w:basedOn w:val="BodyText"/>
    <w:qFormat/>
    <w:rsid w:val="005F0FF2"/>
    <w:rPr>
      <w:color w:val="FFFFFF" w:themeColor="background1"/>
      <w:sz w:val="20"/>
    </w:rPr>
  </w:style>
  <w:style w:type="paragraph" w:customStyle="1" w:styleId="Page">
    <w:name w:val="Page"/>
    <w:basedOn w:val="Normal"/>
    <w:qFormat/>
    <w:rsid w:val="00175E58"/>
    <w:pPr>
      <w:jc w:val="center"/>
    </w:pPr>
    <w:rPr>
      <w:color w:val="18348A" w:themeColor="accent1"/>
      <w:sz w:val="20"/>
    </w:rPr>
  </w:style>
  <w:style w:type="paragraph" w:customStyle="1" w:styleId="BasicParagraph">
    <w:name w:val="[Basic Paragraph]"/>
    <w:basedOn w:val="Normal"/>
    <w:uiPriority w:val="99"/>
    <w:rsid w:val="00D657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B402D1"/>
    <w:rPr>
      <w:color w:val="3563F5" w:themeColor="hyperlink"/>
      <w:u w:val="single"/>
    </w:rPr>
  </w:style>
  <w:style w:type="character" w:styleId="FollowedHyperlink">
    <w:name w:val="FollowedHyperlink"/>
    <w:basedOn w:val="DefaultParagraphFont"/>
    <w:rsid w:val="00B92524"/>
    <w:rPr>
      <w:color w:val="839CEA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rsid w:val="009E2A28"/>
    <w:pPr>
      <w:spacing w:line="520" w:lineRule="exact"/>
      <w:outlineLvl w:val="0"/>
    </w:pPr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Heading2">
    <w:name w:val="heading 2"/>
    <w:basedOn w:val="Normal"/>
    <w:link w:val="Heading2Char"/>
    <w:rsid w:val="0062519F"/>
    <w:pPr>
      <w:outlineLvl w:val="1"/>
    </w:pPr>
    <w:rPr>
      <w:bCs/>
      <w:color w:val="4A4A4A" w:themeColor="text2"/>
      <w:sz w:val="36"/>
      <w:szCs w:val="26"/>
    </w:rPr>
  </w:style>
  <w:style w:type="paragraph" w:styleId="Heading3">
    <w:name w:val="heading 3"/>
    <w:basedOn w:val="Normal"/>
    <w:link w:val="Heading3Char"/>
    <w:rsid w:val="002D780D"/>
    <w:pPr>
      <w:outlineLvl w:val="2"/>
    </w:pPr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styleId="Heading4">
    <w:name w:val="heading 4"/>
    <w:basedOn w:val="Normal"/>
    <w:link w:val="Heading4Char"/>
    <w:rsid w:val="005F0FF2"/>
    <w:pPr>
      <w:outlineLvl w:val="3"/>
    </w:pPr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styleId="Heading6">
    <w:name w:val="heading 6"/>
    <w:basedOn w:val="Normal"/>
    <w:link w:val="Heading6Char"/>
    <w:rsid w:val="00B44EF4"/>
    <w:pPr>
      <w:keepNext/>
      <w:keepLines/>
      <w:jc w:val="right"/>
      <w:outlineLvl w:val="5"/>
    </w:pPr>
    <w:rPr>
      <w:rFonts w:asciiTheme="majorHAnsi" w:eastAsiaTheme="majorEastAsia" w:hAnsiTheme="majorHAnsi" w:cstheme="majorBidi"/>
      <w:iCs/>
      <w:color w:val="FFAE00" w:themeColor="accent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F647A"/>
  </w:style>
  <w:style w:type="paragraph" w:styleId="Footer">
    <w:name w:val="footer"/>
    <w:basedOn w:val="Normal"/>
    <w:link w:val="Foot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CF647A"/>
  </w:style>
  <w:style w:type="character" w:customStyle="1" w:styleId="Heading2Char">
    <w:name w:val="Heading 2 Char"/>
    <w:basedOn w:val="DefaultParagraphFont"/>
    <w:link w:val="Heading2"/>
    <w:rsid w:val="0062519F"/>
    <w:rPr>
      <w:bCs/>
      <w:color w:val="4A4A4A" w:themeColor="text2"/>
      <w:sz w:val="36"/>
      <w:szCs w:val="26"/>
    </w:rPr>
  </w:style>
  <w:style w:type="character" w:customStyle="1" w:styleId="Heading1Char">
    <w:name w:val="Heading 1 Char"/>
    <w:basedOn w:val="DefaultParagraphFont"/>
    <w:link w:val="Heading1"/>
    <w:rsid w:val="009E2A28"/>
    <w:rPr>
      <w:rFonts w:asciiTheme="majorHAnsi" w:eastAsiaTheme="majorEastAsia" w:hAnsiTheme="majorHAnsi" w:cstheme="majorBidi"/>
      <w:b/>
      <w:bCs/>
      <w:color w:val="5870BB" w:themeColor="accent2"/>
      <w:sz w:val="48"/>
      <w:szCs w:val="32"/>
    </w:rPr>
  </w:style>
  <w:style w:type="paragraph" w:styleId="BodyText2">
    <w:name w:val="Body Text 2"/>
    <w:basedOn w:val="Normal"/>
    <w:link w:val="BodyText2Char"/>
    <w:rsid w:val="00AD3C87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AD3C87"/>
  </w:style>
  <w:style w:type="paragraph" w:styleId="BodyText">
    <w:name w:val="Body Text"/>
    <w:basedOn w:val="Normal"/>
    <w:link w:val="BodyTextChar"/>
    <w:rsid w:val="00486F84"/>
    <w:pPr>
      <w:spacing w:after="120" w:line="360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rsid w:val="00486F84"/>
    <w:rPr>
      <w:color w:val="404040" w:themeColor="text1" w:themeTint="BF"/>
      <w:sz w:val="22"/>
    </w:rPr>
  </w:style>
  <w:style w:type="paragraph" w:styleId="Subtitle">
    <w:name w:val="Subtitle"/>
    <w:basedOn w:val="Normal"/>
    <w:link w:val="SubtitleChar"/>
    <w:rsid w:val="006F622D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character" w:customStyle="1" w:styleId="SubtitleChar">
    <w:name w:val="Subtitle Char"/>
    <w:basedOn w:val="DefaultParagraphFont"/>
    <w:link w:val="Subtitle"/>
    <w:rsid w:val="006F622D"/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paragraph" w:styleId="Date">
    <w:name w:val="Date"/>
    <w:basedOn w:val="Normal"/>
    <w:link w:val="DateChar"/>
    <w:rsid w:val="0062519F"/>
    <w:pPr>
      <w:jc w:val="right"/>
    </w:pPr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DateChar">
    <w:name w:val="Date Char"/>
    <w:basedOn w:val="DefaultParagraphFont"/>
    <w:link w:val="Date"/>
    <w:rsid w:val="0062519F"/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B44EF4"/>
    <w:rPr>
      <w:rFonts w:asciiTheme="majorHAnsi" w:eastAsiaTheme="majorEastAsia" w:hAnsiTheme="majorHAnsi" w:cstheme="majorBidi"/>
      <w:iCs/>
      <w:color w:val="FFAE00" w:themeColor="accent3"/>
      <w:sz w:val="28"/>
    </w:rPr>
  </w:style>
  <w:style w:type="paragraph" w:customStyle="1" w:styleId="Boxheading-large">
    <w:name w:val="Box heading - large"/>
    <w:basedOn w:val="Normal"/>
    <w:qFormat/>
    <w:rsid w:val="0062519F"/>
    <w:pPr>
      <w:jc w:val="center"/>
    </w:pPr>
    <w:rPr>
      <w:rFonts w:asciiTheme="majorHAnsi" w:eastAsiaTheme="majorEastAsia" w:hAnsiTheme="majorHAnsi" w:cs="Cooper Black"/>
      <w:color w:val="FFFFFF" w:themeColor="background1"/>
      <w:sz w:val="60"/>
    </w:rPr>
  </w:style>
  <w:style w:type="paragraph" w:customStyle="1" w:styleId="Boxtext-large">
    <w:name w:val="Box text - large"/>
    <w:basedOn w:val="Normal"/>
    <w:qFormat/>
    <w:rsid w:val="0062519F"/>
    <w:pPr>
      <w:jc w:val="center"/>
    </w:pPr>
    <w:rPr>
      <w:color w:val="FFFFFF" w:themeColor="background1"/>
    </w:rPr>
  </w:style>
  <w:style w:type="paragraph" w:styleId="Title">
    <w:name w:val="Title"/>
    <w:basedOn w:val="Normal"/>
    <w:link w:val="TitleChar"/>
    <w:rsid w:val="0062519F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62519F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customStyle="1" w:styleId="LeadLine">
    <w:name w:val="Lead Line"/>
    <w:basedOn w:val="Normal"/>
    <w:qFormat/>
    <w:rsid w:val="00D25667"/>
    <w:pPr>
      <w:jc w:val="center"/>
    </w:pPr>
    <w:rPr>
      <w:color w:val="FFFFFF" w:themeColor="background1"/>
      <w:sz w:val="18"/>
    </w:rPr>
  </w:style>
  <w:style w:type="character" w:customStyle="1" w:styleId="Heading3Char">
    <w:name w:val="Heading 3 Char"/>
    <w:basedOn w:val="DefaultParagraphFont"/>
    <w:link w:val="Heading3"/>
    <w:rsid w:val="002D780D"/>
    <w:rPr>
      <w:rFonts w:asciiTheme="majorHAnsi" w:eastAsiaTheme="majorEastAsia" w:hAnsiTheme="majorHAnsi" w:cstheme="majorBidi"/>
      <w:bCs/>
      <w:color w:val="5870BB" w:themeColor="accent2"/>
      <w:sz w:val="40"/>
    </w:rPr>
  </w:style>
  <w:style w:type="paragraph" w:customStyle="1" w:styleId="Boxheading-small">
    <w:name w:val="Box heading - small"/>
    <w:basedOn w:val="Boxheading-large"/>
    <w:qFormat/>
    <w:rsid w:val="00CB746F"/>
    <w:rPr>
      <w:sz w:val="26"/>
    </w:rPr>
  </w:style>
  <w:style w:type="paragraph" w:customStyle="1" w:styleId="Boxtext-medium">
    <w:name w:val="Box text - medium"/>
    <w:basedOn w:val="Boxtext-large"/>
    <w:qFormat/>
    <w:rsid w:val="00CB746F"/>
    <w:rPr>
      <w:sz w:val="22"/>
    </w:rPr>
  </w:style>
  <w:style w:type="paragraph" w:customStyle="1" w:styleId="Boxheading-medium">
    <w:name w:val="Box heading - medium"/>
    <w:basedOn w:val="Boxheading-large"/>
    <w:qFormat/>
    <w:rsid w:val="007E4D85"/>
    <w:pPr>
      <w:jc w:val="left"/>
    </w:pPr>
    <w:rPr>
      <w:sz w:val="44"/>
    </w:rPr>
  </w:style>
  <w:style w:type="paragraph" w:customStyle="1" w:styleId="BodyTextSingle">
    <w:name w:val="Body Text Single"/>
    <w:basedOn w:val="BodyText"/>
    <w:qFormat/>
    <w:rsid w:val="007E4D85"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rsid w:val="005F0FF2"/>
    <w:rPr>
      <w:rFonts w:asciiTheme="majorHAnsi" w:eastAsiaTheme="majorEastAsia" w:hAnsiTheme="majorHAnsi" w:cstheme="majorBidi"/>
      <w:bCs/>
      <w:iCs/>
      <w:color w:val="5870BB" w:themeColor="accent2"/>
      <w:sz w:val="28"/>
    </w:rPr>
  </w:style>
  <w:style w:type="paragraph" w:customStyle="1" w:styleId="BoxText-Left">
    <w:name w:val="Box Text - Left"/>
    <w:basedOn w:val="BodyText"/>
    <w:qFormat/>
    <w:rsid w:val="005F0FF2"/>
    <w:rPr>
      <w:color w:val="FFFFFF" w:themeColor="background1"/>
      <w:sz w:val="20"/>
    </w:rPr>
  </w:style>
  <w:style w:type="paragraph" w:customStyle="1" w:styleId="Page">
    <w:name w:val="Page"/>
    <w:basedOn w:val="Normal"/>
    <w:qFormat/>
    <w:rsid w:val="00175E58"/>
    <w:pPr>
      <w:jc w:val="center"/>
    </w:pPr>
    <w:rPr>
      <w:color w:val="18348A" w:themeColor="accent1"/>
      <w:sz w:val="20"/>
    </w:rPr>
  </w:style>
  <w:style w:type="paragraph" w:customStyle="1" w:styleId="BasicParagraph">
    <w:name w:val="[Basic Paragraph]"/>
    <w:basedOn w:val="Normal"/>
    <w:uiPriority w:val="99"/>
    <w:rsid w:val="00D657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B402D1"/>
    <w:rPr>
      <w:color w:val="3563F5" w:themeColor="hyperlink"/>
      <w:u w:val="single"/>
    </w:rPr>
  </w:style>
  <w:style w:type="character" w:styleId="FollowedHyperlink">
    <w:name w:val="FollowedHyperlink"/>
    <w:basedOn w:val="DefaultParagraphFont"/>
    <w:rsid w:val="00B92524"/>
    <w:rPr>
      <w:color w:val="839CE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hyperlink" Target="mailto:jufinerghty@vassar.edu" TargetMode="External"/><Relationship Id="rId21" Type="http://schemas.openxmlformats.org/officeDocument/2006/relationships/header" Target="header3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http://www.vassarsportscamps.com/Girls_Lacrosse.htm" TargetMode="External"/><Relationship Id="rId14" Type="http://schemas.openxmlformats.org/officeDocument/2006/relationships/hyperlink" Target="http://www.vassarsportscamps.com/Girls_Lacrosse.htm" TargetMode="External"/><Relationship Id="rId15" Type="http://schemas.openxmlformats.org/officeDocument/2006/relationships/image" Target="media/image3.jpeg"/><Relationship Id="rId16" Type="http://schemas.openxmlformats.org/officeDocument/2006/relationships/hyperlink" Target="mailto:jufinerghty@vassar.edu" TargetMode="External"/><Relationship Id="rId17" Type="http://schemas.openxmlformats.org/officeDocument/2006/relationships/hyperlink" Target="mailto:jufinerghty@vassar.edu" TargetMode="External"/><Relationship Id="rId18" Type="http://schemas.openxmlformats.org/officeDocument/2006/relationships/image" Target="media/image4.png"/><Relationship Id="rId19" Type="http://schemas.openxmlformats.org/officeDocument/2006/relationships/hyperlink" Target="mailto:jufinerghty@vassar.edu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Team%20Newsletter.dotx" TargetMode="External"/></Relationships>
</file>

<file path=word/theme/theme1.xml><?xml version="1.0" encoding="utf-8"?>
<a:theme xmlns:a="http://schemas.openxmlformats.org/drawingml/2006/main" name="Office Theme">
  <a:themeElements>
    <a:clrScheme name="Team Newsletter">
      <a:dk1>
        <a:sysClr val="windowText" lastClr="000000"/>
      </a:dk1>
      <a:lt1>
        <a:sysClr val="window" lastClr="FFFFFF"/>
      </a:lt1>
      <a:dk2>
        <a:srgbClr val="4A4A4A"/>
      </a:dk2>
      <a:lt2>
        <a:srgbClr val="CCCCCC"/>
      </a:lt2>
      <a:accent1>
        <a:srgbClr val="18348A"/>
      </a:accent1>
      <a:accent2>
        <a:srgbClr val="5870BB"/>
      </a:accent2>
      <a:accent3>
        <a:srgbClr val="FFAE00"/>
      </a:accent3>
      <a:accent4>
        <a:srgbClr val="EB3700"/>
      </a:accent4>
      <a:accent5>
        <a:srgbClr val="7400EB"/>
      </a:accent5>
      <a:accent6>
        <a:srgbClr val="92BC00"/>
      </a:accent6>
      <a:hlink>
        <a:srgbClr val="3563F5"/>
      </a:hlink>
      <a:folHlink>
        <a:srgbClr val="839CEA"/>
      </a:folHlink>
    </a:clrScheme>
    <a:fontScheme name="Team Newsletter">
      <a:majorFont>
        <a:latin typeface="Cooper Black"/>
        <a:ea typeface=""/>
        <a:cs typeface=""/>
        <a:font script="Jpan" typeface="ヒラギノ丸ゴ Pro W4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Team Newsletter.dotx</Template>
  <TotalTime>1</TotalTime>
  <Pages>3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Vassar College User</dc:creator>
  <cp:keywords/>
  <dc:description/>
  <cp:lastModifiedBy>Vassar College</cp:lastModifiedBy>
  <cp:revision>2</cp:revision>
  <cp:lastPrinted>2017-01-24T16:58:00Z</cp:lastPrinted>
  <dcterms:created xsi:type="dcterms:W3CDTF">2017-12-20T17:17:00Z</dcterms:created>
  <dcterms:modified xsi:type="dcterms:W3CDTF">2017-12-20T17:17:00Z</dcterms:modified>
  <cp:category/>
</cp:coreProperties>
</file>